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01362B" w:rsidRPr="0001362B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</w:t>
            </w:r>
            <w:r w:rsidR="00C42602">
              <w:rPr>
                <w:sz w:val="20"/>
                <w:szCs w:val="20"/>
                <w:u w:val="single"/>
              </w:rPr>
              <w:t>Красногорское, ул. Ленина, вблизи дома 108</w:t>
            </w:r>
            <w:r w:rsidR="00AA4AF5" w:rsidRPr="00AA4AF5">
              <w:rPr>
                <w:sz w:val="20"/>
                <w:szCs w:val="20"/>
                <w:u w:val="single"/>
              </w:rPr>
              <w:t>,</w:t>
            </w:r>
            <w:r w:rsidR="00313941">
              <w:rPr>
                <w:sz w:val="20"/>
                <w:szCs w:val="20"/>
                <w:u w:val="single"/>
              </w:rPr>
              <w:t xml:space="preserve"> </w:t>
            </w:r>
            <w:r w:rsidR="00603484" w:rsidRPr="00C46938">
              <w:rPr>
                <w:sz w:val="20"/>
                <w:szCs w:val="20"/>
                <w:u w:val="single"/>
              </w:rPr>
              <w:t>18:15:</w:t>
            </w:r>
            <w:r w:rsidR="00C42602">
              <w:rPr>
                <w:sz w:val="20"/>
                <w:szCs w:val="20"/>
                <w:u w:val="single"/>
              </w:rPr>
              <w:t>052026</w:t>
            </w:r>
            <w:r w:rsidR="002E1952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C42602">
              <w:rPr>
                <w:sz w:val="20"/>
                <w:szCs w:val="20"/>
                <w:u w:val="single"/>
              </w:rPr>
              <w:t>Пушкарев Николай Васильевич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C42602" w:rsidRPr="00C42602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</w:t>
            </w:r>
            <w:proofErr w:type="spellStart"/>
            <w:r w:rsidR="00C42602" w:rsidRPr="00C42602">
              <w:rPr>
                <w:sz w:val="20"/>
                <w:szCs w:val="20"/>
                <w:u w:val="single"/>
              </w:rPr>
              <w:t>Глазовская</w:t>
            </w:r>
            <w:proofErr w:type="spellEnd"/>
            <w:r w:rsidR="00C42602" w:rsidRPr="00C42602">
              <w:rPr>
                <w:sz w:val="20"/>
                <w:szCs w:val="20"/>
                <w:u w:val="single"/>
              </w:rPr>
              <w:t>, дом 24</w:t>
            </w:r>
            <w:r w:rsidR="00156A48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C42602" w:rsidRPr="00C42602">
              <w:rPr>
                <w:sz w:val="20"/>
                <w:szCs w:val="20"/>
                <w:u w:val="single"/>
              </w:rPr>
              <w:t>8-901-861-79-00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C42602">
              <w:rPr>
                <w:sz w:val="20"/>
                <w:szCs w:val="20"/>
                <w:u w:val="single"/>
              </w:rPr>
              <w:t>16.06</w:t>
            </w:r>
            <w:r w:rsidR="0001362B">
              <w:rPr>
                <w:sz w:val="20"/>
                <w:szCs w:val="20"/>
                <w:u w:val="single"/>
              </w:rPr>
              <w:t>.2025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C42602">
              <w:rPr>
                <w:sz w:val="20"/>
                <w:szCs w:val="20"/>
                <w:u w:val="single"/>
              </w:rPr>
              <w:t>1</w:t>
            </w:r>
            <w:r w:rsidR="00480501">
              <w:rPr>
                <w:sz w:val="20"/>
                <w:szCs w:val="20"/>
                <w:u w:val="single"/>
              </w:rPr>
              <w:t xml:space="preserve">6.05.2025 </w:t>
            </w:r>
            <w:r w:rsidR="00480501">
              <w:rPr>
                <w:sz w:val="20"/>
                <w:szCs w:val="20"/>
              </w:rPr>
              <w:t xml:space="preserve">г. по </w:t>
            </w:r>
            <w:r w:rsidR="00C42602">
              <w:rPr>
                <w:sz w:val="20"/>
                <w:szCs w:val="20"/>
                <w:u w:val="single"/>
              </w:rPr>
              <w:t>16</w:t>
            </w:r>
            <w:r w:rsidR="00480501">
              <w:rPr>
                <w:sz w:val="20"/>
                <w:szCs w:val="20"/>
                <w:u w:val="single"/>
              </w:rPr>
              <w:t>.06.2025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C42602">
              <w:rPr>
                <w:sz w:val="20"/>
                <w:szCs w:val="20"/>
                <w:u w:val="single"/>
              </w:rPr>
              <w:t xml:space="preserve">16.05.2025 </w:t>
            </w:r>
            <w:r w:rsidR="00C42602">
              <w:rPr>
                <w:sz w:val="20"/>
                <w:szCs w:val="20"/>
              </w:rPr>
              <w:t xml:space="preserve">г. по </w:t>
            </w:r>
            <w:r w:rsidR="00C42602">
              <w:rPr>
                <w:sz w:val="20"/>
                <w:szCs w:val="20"/>
                <w:u w:val="single"/>
              </w:rPr>
              <w:t>16.06.2025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5C797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C42602" w:rsidRPr="00C42602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</w:t>
            </w:r>
            <w:proofErr w:type="spellStart"/>
            <w:r w:rsidR="00C42602" w:rsidRPr="00C42602">
              <w:rPr>
                <w:sz w:val="20"/>
                <w:szCs w:val="20"/>
                <w:u w:val="single"/>
              </w:rPr>
              <w:t>Глазовская</w:t>
            </w:r>
            <w:proofErr w:type="spellEnd"/>
            <w:r w:rsidR="00C42602" w:rsidRPr="00C42602">
              <w:rPr>
                <w:sz w:val="20"/>
                <w:szCs w:val="20"/>
                <w:u w:val="single"/>
              </w:rPr>
              <w:t>, дом 26</w:t>
            </w:r>
            <w:r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C42602" w:rsidRPr="00C42602">
              <w:rPr>
                <w:sz w:val="20"/>
                <w:szCs w:val="20"/>
                <w:u w:val="single"/>
              </w:rPr>
              <w:t>18:15:052026:76</w:t>
            </w:r>
            <w:r w:rsidR="00AA4AF5">
              <w:rPr>
                <w:sz w:val="20"/>
                <w:szCs w:val="20"/>
                <w:u w:val="single"/>
              </w:rPr>
              <w:t>).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  <w:bookmarkStart w:id="1" w:name="_GoBack"/>
        <w:bookmarkEnd w:id="1"/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FAF" w:rsidRDefault="00D51FAF">
      <w:r>
        <w:separator/>
      </w:r>
    </w:p>
  </w:endnote>
  <w:endnote w:type="continuationSeparator" w:id="0">
    <w:p w:rsidR="00D51FAF" w:rsidRDefault="00D5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FAF" w:rsidRDefault="00D51FAF">
      <w:r>
        <w:separator/>
      </w:r>
    </w:p>
  </w:footnote>
  <w:footnote w:type="continuationSeparator" w:id="0">
    <w:p w:rsidR="00D51FAF" w:rsidRDefault="00D51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362B"/>
    <w:rsid w:val="000168E6"/>
    <w:rsid w:val="0002700F"/>
    <w:rsid w:val="00035342"/>
    <w:rsid w:val="0004538A"/>
    <w:rsid w:val="00065D44"/>
    <w:rsid w:val="0007437B"/>
    <w:rsid w:val="00074930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4783C"/>
    <w:rsid w:val="00156A48"/>
    <w:rsid w:val="00162195"/>
    <w:rsid w:val="00187CFA"/>
    <w:rsid w:val="001B320F"/>
    <w:rsid w:val="001C3AD5"/>
    <w:rsid w:val="001D1BAD"/>
    <w:rsid w:val="001D7B8D"/>
    <w:rsid w:val="001E7D27"/>
    <w:rsid w:val="00225C36"/>
    <w:rsid w:val="00225E63"/>
    <w:rsid w:val="00235B59"/>
    <w:rsid w:val="00242774"/>
    <w:rsid w:val="00245C95"/>
    <w:rsid w:val="00246C44"/>
    <w:rsid w:val="00247159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35943"/>
    <w:rsid w:val="00336C50"/>
    <w:rsid w:val="00336E70"/>
    <w:rsid w:val="00340D41"/>
    <w:rsid w:val="0034780E"/>
    <w:rsid w:val="00351DE7"/>
    <w:rsid w:val="00355C43"/>
    <w:rsid w:val="00361861"/>
    <w:rsid w:val="00363266"/>
    <w:rsid w:val="003756A5"/>
    <w:rsid w:val="003C627B"/>
    <w:rsid w:val="003F7F20"/>
    <w:rsid w:val="00402124"/>
    <w:rsid w:val="00406FB2"/>
    <w:rsid w:val="00415A77"/>
    <w:rsid w:val="004179A5"/>
    <w:rsid w:val="00432044"/>
    <w:rsid w:val="0044047E"/>
    <w:rsid w:val="004426DC"/>
    <w:rsid w:val="00443E37"/>
    <w:rsid w:val="00445345"/>
    <w:rsid w:val="00467919"/>
    <w:rsid w:val="00480501"/>
    <w:rsid w:val="00485575"/>
    <w:rsid w:val="004951A1"/>
    <w:rsid w:val="004C75DF"/>
    <w:rsid w:val="004D6B02"/>
    <w:rsid w:val="004E3520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EAA"/>
    <w:rsid w:val="006C1AA7"/>
    <w:rsid w:val="006C3550"/>
    <w:rsid w:val="006D6F84"/>
    <w:rsid w:val="006D77F1"/>
    <w:rsid w:val="006E5241"/>
    <w:rsid w:val="006F2AF7"/>
    <w:rsid w:val="007104D2"/>
    <w:rsid w:val="0072123C"/>
    <w:rsid w:val="00724B44"/>
    <w:rsid w:val="00732DEE"/>
    <w:rsid w:val="007634BE"/>
    <w:rsid w:val="00772E42"/>
    <w:rsid w:val="007A01B4"/>
    <w:rsid w:val="007A2B0A"/>
    <w:rsid w:val="007B1A3F"/>
    <w:rsid w:val="007B4CEC"/>
    <w:rsid w:val="007B51DC"/>
    <w:rsid w:val="007C4263"/>
    <w:rsid w:val="007E1B10"/>
    <w:rsid w:val="00802769"/>
    <w:rsid w:val="00827E0E"/>
    <w:rsid w:val="00857227"/>
    <w:rsid w:val="00862803"/>
    <w:rsid w:val="008651AC"/>
    <w:rsid w:val="00880CE7"/>
    <w:rsid w:val="008A05A3"/>
    <w:rsid w:val="008B28D4"/>
    <w:rsid w:val="008D3E9A"/>
    <w:rsid w:val="008D4606"/>
    <w:rsid w:val="008D51C3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70B6"/>
    <w:rsid w:val="00A27BFB"/>
    <w:rsid w:val="00A30306"/>
    <w:rsid w:val="00A33C7A"/>
    <w:rsid w:val="00A36A01"/>
    <w:rsid w:val="00A37B88"/>
    <w:rsid w:val="00A41EA1"/>
    <w:rsid w:val="00A439D2"/>
    <w:rsid w:val="00A54B30"/>
    <w:rsid w:val="00A625F6"/>
    <w:rsid w:val="00A643CF"/>
    <w:rsid w:val="00A762F2"/>
    <w:rsid w:val="00A77CD3"/>
    <w:rsid w:val="00A941E7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2602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75EF"/>
    <w:rsid w:val="00D00B35"/>
    <w:rsid w:val="00D1351D"/>
    <w:rsid w:val="00D31A86"/>
    <w:rsid w:val="00D42EF9"/>
    <w:rsid w:val="00D4425F"/>
    <w:rsid w:val="00D51FA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614F5"/>
    <w:rsid w:val="00F74F14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10365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71</cp:revision>
  <cp:lastPrinted>2018-07-23T06:37:00Z</cp:lastPrinted>
  <dcterms:created xsi:type="dcterms:W3CDTF">2018-07-23T06:28:00Z</dcterms:created>
  <dcterms:modified xsi:type="dcterms:W3CDTF">2025-05-16T06:25:00Z</dcterms:modified>
</cp:coreProperties>
</file>