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proofErr w:type="gramStart"/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с кадастровым</w:t>
            </w:r>
            <w:r>
              <w:t xml:space="preserve"> </w:t>
            </w:r>
            <w:r w:rsidRPr="00363266">
              <w:rPr>
                <w:sz w:val="20"/>
                <w:szCs w:val="20"/>
              </w:rPr>
              <w:t xml:space="preserve">№ </w:t>
            </w:r>
            <w:r w:rsidR="00427C00" w:rsidRPr="00427C00">
              <w:rPr>
                <w:sz w:val="20"/>
                <w:szCs w:val="20"/>
                <w:u w:val="single"/>
              </w:rPr>
              <w:t>18:15:052026:6</w:t>
            </w:r>
            <w:r w:rsidRPr="003632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427C00" w:rsidRPr="00427C00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Строительная, дом 1, кв. 2</w:t>
            </w:r>
            <w:r w:rsidR="004C5038">
              <w:rPr>
                <w:sz w:val="20"/>
                <w:szCs w:val="20"/>
                <w:u w:val="single"/>
              </w:rPr>
              <w:t>.</w:t>
            </w:r>
            <w:proofErr w:type="gramEnd"/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427C00">
              <w:rPr>
                <w:sz w:val="20"/>
                <w:szCs w:val="20"/>
                <w:u w:val="single"/>
              </w:rPr>
              <w:t>Перевощиков Алексей Георгиевич</w:t>
            </w:r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proofErr w:type="gramStart"/>
            <w:r w:rsidR="00427C00" w:rsidRPr="00427C00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Строительная, д</w:t>
            </w:r>
            <w:r w:rsidR="00427C00">
              <w:rPr>
                <w:sz w:val="20"/>
                <w:szCs w:val="20"/>
                <w:u w:val="single"/>
              </w:rPr>
              <w:t>.</w:t>
            </w:r>
            <w:r w:rsidR="00427C00" w:rsidRPr="00427C00">
              <w:rPr>
                <w:sz w:val="20"/>
                <w:szCs w:val="20"/>
                <w:u w:val="single"/>
              </w:rPr>
              <w:t xml:space="preserve"> 1, кв. 2</w:t>
            </w:r>
            <w:r w:rsidR="001F34FD">
              <w:rPr>
                <w:sz w:val="20"/>
                <w:szCs w:val="20"/>
                <w:u w:val="single"/>
              </w:rPr>
              <w:t xml:space="preserve">; контактный телефон </w:t>
            </w:r>
            <w:r w:rsidR="00C1346E" w:rsidRPr="00C1346E">
              <w:rPr>
                <w:sz w:val="20"/>
                <w:szCs w:val="20"/>
                <w:u w:val="single"/>
              </w:rPr>
              <w:t>8-9</w:t>
            </w:r>
            <w:r w:rsidR="00427C00">
              <w:rPr>
                <w:sz w:val="20"/>
                <w:szCs w:val="20"/>
                <w:u w:val="single"/>
              </w:rPr>
              <w:t>1</w:t>
            </w:r>
            <w:r w:rsidR="0068613C">
              <w:rPr>
                <w:sz w:val="20"/>
                <w:szCs w:val="20"/>
                <w:u w:val="single"/>
              </w:rPr>
              <w:t>2</w:t>
            </w:r>
            <w:r w:rsidR="00C1346E" w:rsidRPr="00C1346E">
              <w:rPr>
                <w:sz w:val="20"/>
                <w:szCs w:val="20"/>
                <w:u w:val="single"/>
              </w:rPr>
              <w:t>-</w:t>
            </w:r>
            <w:r w:rsidR="00427C00">
              <w:rPr>
                <w:sz w:val="20"/>
                <w:szCs w:val="20"/>
                <w:u w:val="single"/>
              </w:rPr>
              <w:t>453</w:t>
            </w:r>
            <w:r w:rsidR="00C1346E" w:rsidRPr="00C1346E">
              <w:rPr>
                <w:sz w:val="20"/>
                <w:szCs w:val="20"/>
                <w:u w:val="single"/>
              </w:rPr>
              <w:t>-</w:t>
            </w:r>
            <w:r w:rsidR="00427C00">
              <w:rPr>
                <w:sz w:val="20"/>
                <w:szCs w:val="20"/>
                <w:u w:val="single"/>
              </w:rPr>
              <w:t>74</w:t>
            </w:r>
            <w:r w:rsidR="00C1346E" w:rsidRPr="00C1346E">
              <w:rPr>
                <w:sz w:val="20"/>
                <w:szCs w:val="20"/>
                <w:u w:val="single"/>
              </w:rPr>
              <w:t>-</w:t>
            </w:r>
            <w:r w:rsidR="00427C00">
              <w:rPr>
                <w:sz w:val="20"/>
                <w:szCs w:val="20"/>
                <w:u w:val="single"/>
              </w:rPr>
              <w:t>23</w:t>
            </w:r>
            <w:r w:rsidR="00A625F6">
              <w:rPr>
                <w:sz w:val="20"/>
                <w:szCs w:val="20"/>
                <w:u w:val="single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0"/>
            <w:r w:rsidR="00D96C1F">
              <w:rPr>
                <w:sz w:val="20"/>
                <w:szCs w:val="20"/>
              </w:rPr>
              <w:t xml:space="preserve"> </w:t>
            </w:r>
            <w:r w:rsidR="0068613C">
              <w:rPr>
                <w:sz w:val="20"/>
                <w:szCs w:val="20"/>
                <w:u w:val="single"/>
              </w:rPr>
              <w:t>12.01.2026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68613C">
              <w:rPr>
                <w:sz w:val="20"/>
                <w:szCs w:val="20"/>
                <w:u w:val="single"/>
              </w:rPr>
              <w:t>05.12</w:t>
            </w:r>
            <w:r w:rsidR="006D73F8">
              <w:rPr>
                <w:sz w:val="20"/>
                <w:szCs w:val="20"/>
                <w:u w:val="single"/>
              </w:rPr>
              <w:t>.2025</w:t>
            </w:r>
            <w:r w:rsidR="00CF5881" w:rsidRPr="00363266">
              <w:rPr>
                <w:sz w:val="20"/>
                <w:szCs w:val="20"/>
                <w:u w:val="single"/>
              </w:rPr>
              <w:t xml:space="preserve"> </w:t>
            </w:r>
            <w:r w:rsidR="00CF5881" w:rsidRPr="00363266">
              <w:rPr>
                <w:sz w:val="20"/>
                <w:szCs w:val="20"/>
              </w:rPr>
              <w:t xml:space="preserve">г. по </w:t>
            </w:r>
            <w:r w:rsidR="0068613C">
              <w:rPr>
                <w:sz w:val="20"/>
                <w:szCs w:val="20"/>
                <w:u w:val="single"/>
              </w:rPr>
              <w:t>12.01.2026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68613C">
              <w:rPr>
                <w:sz w:val="20"/>
                <w:szCs w:val="20"/>
                <w:u w:val="single"/>
              </w:rPr>
              <w:t>05.12.2025</w:t>
            </w:r>
            <w:r w:rsidR="0068613C" w:rsidRPr="00363266">
              <w:rPr>
                <w:sz w:val="20"/>
                <w:szCs w:val="20"/>
                <w:u w:val="single"/>
              </w:rPr>
              <w:t xml:space="preserve"> </w:t>
            </w:r>
            <w:r w:rsidR="0068613C" w:rsidRPr="00363266">
              <w:rPr>
                <w:sz w:val="20"/>
                <w:szCs w:val="20"/>
              </w:rPr>
              <w:t xml:space="preserve">г. по </w:t>
            </w:r>
            <w:r w:rsidR="0068613C">
              <w:rPr>
                <w:sz w:val="20"/>
                <w:szCs w:val="20"/>
                <w:u w:val="single"/>
              </w:rPr>
              <w:t>12.01.2026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D56FC" w:rsidRPr="008D56FC" w:rsidRDefault="00156A48" w:rsidP="008D56FC">
            <w:pPr>
              <w:jc w:val="both"/>
              <w:rPr>
                <w:sz w:val="20"/>
                <w:szCs w:val="20"/>
                <w:u w:val="single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</w:p>
          <w:p w:rsidR="00C1346E" w:rsidRPr="00363266" w:rsidRDefault="00427C00" w:rsidP="00C1346E">
            <w:pPr>
              <w:jc w:val="both"/>
              <w:rPr>
                <w:sz w:val="20"/>
                <w:szCs w:val="20"/>
              </w:rPr>
            </w:pPr>
            <w:r w:rsidRPr="00427C00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Строительная, дом 1, </w:t>
            </w:r>
            <w:proofErr w:type="spellStart"/>
            <w:r w:rsidRPr="00427C00">
              <w:rPr>
                <w:sz w:val="20"/>
                <w:szCs w:val="20"/>
                <w:u w:val="single"/>
              </w:rPr>
              <w:t>кв</w:t>
            </w:r>
            <w:proofErr w:type="spellEnd"/>
            <w:r w:rsidRPr="00427C00">
              <w:rPr>
                <w:sz w:val="20"/>
                <w:szCs w:val="20"/>
                <w:u w:val="single"/>
              </w:rPr>
              <w:t xml:space="preserve"> 1</w:t>
            </w:r>
            <w:r w:rsidR="001F34FD"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Pr="00427C00">
              <w:rPr>
                <w:sz w:val="20"/>
                <w:szCs w:val="20"/>
                <w:u w:val="single"/>
              </w:rPr>
              <w:t>18:15:052026:56</w:t>
            </w:r>
            <w:r w:rsidR="001F34FD">
              <w:rPr>
                <w:sz w:val="20"/>
                <w:szCs w:val="20"/>
                <w:u w:val="single"/>
              </w:rPr>
              <w:t>)</w:t>
            </w:r>
            <w:r>
              <w:rPr>
                <w:sz w:val="20"/>
                <w:szCs w:val="20"/>
              </w:rPr>
              <w:t xml:space="preserve">; </w:t>
            </w:r>
            <w:r w:rsidRPr="00427C00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Строительная, дом 3, </w:t>
            </w:r>
            <w:proofErr w:type="spellStart"/>
            <w:r w:rsidRPr="00427C00">
              <w:rPr>
                <w:sz w:val="20"/>
                <w:szCs w:val="20"/>
                <w:u w:val="single"/>
              </w:rPr>
              <w:t>кв</w:t>
            </w:r>
            <w:proofErr w:type="spellEnd"/>
            <w:r w:rsidRPr="00427C00">
              <w:rPr>
                <w:sz w:val="20"/>
                <w:szCs w:val="20"/>
                <w:u w:val="single"/>
              </w:rPr>
              <w:t xml:space="preserve"> 1</w:t>
            </w:r>
            <w:r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Pr="00427C00">
              <w:rPr>
                <w:sz w:val="20"/>
                <w:szCs w:val="20"/>
                <w:u w:val="single"/>
              </w:rPr>
              <w:t>18:15:052026:5</w:t>
            </w:r>
            <w:r>
              <w:rPr>
                <w:sz w:val="20"/>
                <w:szCs w:val="20"/>
                <w:u w:val="single"/>
              </w:rPr>
              <w:t>5</w:t>
            </w:r>
            <w:r>
              <w:rPr>
                <w:sz w:val="20"/>
                <w:szCs w:val="20"/>
                <w:u w:val="single"/>
              </w:rPr>
              <w:t>)</w:t>
            </w:r>
            <w:r>
              <w:rPr>
                <w:sz w:val="20"/>
                <w:szCs w:val="20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>
      <w:bookmarkStart w:id="1" w:name="_GoBack"/>
      <w:bookmarkEnd w:id="1"/>
    </w:p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3BF" w:rsidRDefault="00DD73BF">
      <w:r>
        <w:separator/>
      </w:r>
    </w:p>
  </w:endnote>
  <w:endnote w:type="continuationSeparator" w:id="0">
    <w:p w:rsidR="00DD73BF" w:rsidRDefault="00DD7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3BF" w:rsidRDefault="00DD73BF">
      <w:r>
        <w:separator/>
      </w:r>
    </w:p>
  </w:footnote>
  <w:footnote w:type="continuationSeparator" w:id="0">
    <w:p w:rsidR="00DD73BF" w:rsidRDefault="00DD7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68E6"/>
    <w:rsid w:val="0002700F"/>
    <w:rsid w:val="000275CB"/>
    <w:rsid w:val="00035342"/>
    <w:rsid w:val="0004538A"/>
    <w:rsid w:val="00065D44"/>
    <w:rsid w:val="0007437B"/>
    <w:rsid w:val="00074930"/>
    <w:rsid w:val="00076152"/>
    <w:rsid w:val="0007790C"/>
    <w:rsid w:val="00084317"/>
    <w:rsid w:val="00095891"/>
    <w:rsid w:val="00096CA8"/>
    <w:rsid w:val="000977E6"/>
    <w:rsid w:val="000B08B1"/>
    <w:rsid w:val="000B703D"/>
    <w:rsid w:val="000C055D"/>
    <w:rsid w:val="000C773E"/>
    <w:rsid w:val="000E0AF3"/>
    <w:rsid w:val="000E6177"/>
    <w:rsid w:val="000F41D7"/>
    <w:rsid w:val="00101892"/>
    <w:rsid w:val="00106A6D"/>
    <w:rsid w:val="00123698"/>
    <w:rsid w:val="00123EA8"/>
    <w:rsid w:val="00131B77"/>
    <w:rsid w:val="00136F5E"/>
    <w:rsid w:val="0014535E"/>
    <w:rsid w:val="0014783C"/>
    <w:rsid w:val="00156A48"/>
    <w:rsid w:val="00162195"/>
    <w:rsid w:val="0016569B"/>
    <w:rsid w:val="00165FE7"/>
    <w:rsid w:val="001808B7"/>
    <w:rsid w:val="00187CFA"/>
    <w:rsid w:val="001A0ACD"/>
    <w:rsid w:val="001B320F"/>
    <w:rsid w:val="001C3AD5"/>
    <w:rsid w:val="001C55AB"/>
    <w:rsid w:val="001D1BAD"/>
    <w:rsid w:val="001D7B8D"/>
    <w:rsid w:val="001E7D27"/>
    <w:rsid w:val="001F34FD"/>
    <w:rsid w:val="00225C36"/>
    <w:rsid w:val="00225E63"/>
    <w:rsid w:val="00235B59"/>
    <w:rsid w:val="00242774"/>
    <w:rsid w:val="00245C95"/>
    <w:rsid w:val="00246C44"/>
    <w:rsid w:val="00247159"/>
    <w:rsid w:val="00270EFF"/>
    <w:rsid w:val="00277753"/>
    <w:rsid w:val="00281DA4"/>
    <w:rsid w:val="00284A2E"/>
    <w:rsid w:val="002B4580"/>
    <w:rsid w:val="002C15E8"/>
    <w:rsid w:val="002E00DD"/>
    <w:rsid w:val="002E1952"/>
    <w:rsid w:val="002E3FCA"/>
    <w:rsid w:val="002E5AE5"/>
    <w:rsid w:val="002E69BF"/>
    <w:rsid w:val="00313941"/>
    <w:rsid w:val="003148AF"/>
    <w:rsid w:val="00316AE8"/>
    <w:rsid w:val="003216D8"/>
    <w:rsid w:val="00335943"/>
    <w:rsid w:val="00336E70"/>
    <w:rsid w:val="00340D41"/>
    <w:rsid w:val="00345930"/>
    <w:rsid w:val="0034780E"/>
    <w:rsid w:val="00351DE7"/>
    <w:rsid w:val="00355C43"/>
    <w:rsid w:val="00363266"/>
    <w:rsid w:val="003756A5"/>
    <w:rsid w:val="003C627B"/>
    <w:rsid w:val="003F7BCE"/>
    <w:rsid w:val="003F7F20"/>
    <w:rsid w:val="00402124"/>
    <w:rsid w:val="00406FB2"/>
    <w:rsid w:val="00415A77"/>
    <w:rsid w:val="004179A5"/>
    <w:rsid w:val="00427C00"/>
    <w:rsid w:val="00432044"/>
    <w:rsid w:val="0044047E"/>
    <w:rsid w:val="00443E37"/>
    <w:rsid w:val="00445345"/>
    <w:rsid w:val="00450E32"/>
    <w:rsid w:val="004604A9"/>
    <w:rsid w:val="004653BA"/>
    <w:rsid w:val="00467919"/>
    <w:rsid w:val="00485575"/>
    <w:rsid w:val="004951A1"/>
    <w:rsid w:val="004C5038"/>
    <w:rsid w:val="004C75DF"/>
    <w:rsid w:val="004E3520"/>
    <w:rsid w:val="004F6A3A"/>
    <w:rsid w:val="00520C0B"/>
    <w:rsid w:val="00524C36"/>
    <w:rsid w:val="00526393"/>
    <w:rsid w:val="0054169C"/>
    <w:rsid w:val="00563AA4"/>
    <w:rsid w:val="00563C5B"/>
    <w:rsid w:val="005B4876"/>
    <w:rsid w:val="005C6741"/>
    <w:rsid w:val="005C797E"/>
    <w:rsid w:val="005D79D3"/>
    <w:rsid w:val="005F5F2B"/>
    <w:rsid w:val="00603484"/>
    <w:rsid w:val="0060411A"/>
    <w:rsid w:val="00604A6B"/>
    <w:rsid w:val="006151C2"/>
    <w:rsid w:val="00617136"/>
    <w:rsid w:val="006262CB"/>
    <w:rsid w:val="006560AC"/>
    <w:rsid w:val="0066199B"/>
    <w:rsid w:val="00665BE2"/>
    <w:rsid w:val="006731FF"/>
    <w:rsid w:val="00677564"/>
    <w:rsid w:val="0068342B"/>
    <w:rsid w:val="0068613C"/>
    <w:rsid w:val="006A0AC3"/>
    <w:rsid w:val="006A16E6"/>
    <w:rsid w:val="006A657B"/>
    <w:rsid w:val="006B7083"/>
    <w:rsid w:val="006B77AE"/>
    <w:rsid w:val="006B7EAA"/>
    <w:rsid w:val="006C1AA7"/>
    <w:rsid w:val="006C3550"/>
    <w:rsid w:val="006D6F84"/>
    <w:rsid w:val="006D73F8"/>
    <w:rsid w:val="006D77F1"/>
    <w:rsid w:val="006E5241"/>
    <w:rsid w:val="006F2AF7"/>
    <w:rsid w:val="007104D2"/>
    <w:rsid w:val="0072123C"/>
    <w:rsid w:val="00724B44"/>
    <w:rsid w:val="00725C55"/>
    <w:rsid w:val="00732DEE"/>
    <w:rsid w:val="00735447"/>
    <w:rsid w:val="007522A5"/>
    <w:rsid w:val="0076066A"/>
    <w:rsid w:val="007634BE"/>
    <w:rsid w:val="00772E42"/>
    <w:rsid w:val="007A01B4"/>
    <w:rsid w:val="007A2B0A"/>
    <w:rsid w:val="007B1A3F"/>
    <w:rsid w:val="007B4CEC"/>
    <w:rsid w:val="007B51DC"/>
    <w:rsid w:val="007C4263"/>
    <w:rsid w:val="007E0D89"/>
    <w:rsid w:val="007E1B10"/>
    <w:rsid w:val="00802769"/>
    <w:rsid w:val="00827E0E"/>
    <w:rsid w:val="00850B55"/>
    <w:rsid w:val="00851F61"/>
    <w:rsid w:val="00857227"/>
    <w:rsid w:val="00862803"/>
    <w:rsid w:val="008651AC"/>
    <w:rsid w:val="00880CE7"/>
    <w:rsid w:val="008D3E9A"/>
    <w:rsid w:val="008D51C3"/>
    <w:rsid w:val="008D56FC"/>
    <w:rsid w:val="008D5A5D"/>
    <w:rsid w:val="008E190B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3C61"/>
    <w:rsid w:val="00A056CE"/>
    <w:rsid w:val="00A06D26"/>
    <w:rsid w:val="00A070B6"/>
    <w:rsid w:val="00A239CC"/>
    <w:rsid w:val="00A26418"/>
    <w:rsid w:val="00A27BFB"/>
    <w:rsid w:val="00A30306"/>
    <w:rsid w:val="00A3324B"/>
    <w:rsid w:val="00A33C7A"/>
    <w:rsid w:val="00A36A01"/>
    <w:rsid w:val="00A37B88"/>
    <w:rsid w:val="00A41EA1"/>
    <w:rsid w:val="00A439D2"/>
    <w:rsid w:val="00A54B30"/>
    <w:rsid w:val="00A625F6"/>
    <w:rsid w:val="00A643CF"/>
    <w:rsid w:val="00A6563B"/>
    <w:rsid w:val="00A762F2"/>
    <w:rsid w:val="00A77CD3"/>
    <w:rsid w:val="00A941E7"/>
    <w:rsid w:val="00AA081A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75FD2"/>
    <w:rsid w:val="00B90700"/>
    <w:rsid w:val="00B92F43"/>
    <w:rsid w:val="00BC234A"/>
    <w:rsid w:val="00BE1C64"/>
    <w:rsid w:val="00BE3579"/>
    <w:rsid w:val="00BF344E"/>
    <w:rsid w:val="00C06FDC"/>
    <w:rsid w:val="00C1346E"/>
    <w:rsid w:val="00C327F0"/>
    <w:rsid w:val="00C404A3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5881"/>
    <w:rsid w:val="00CF75EF"/>
    <w:rsid w:val="00D00B35"/>
    <w:rsid w:val="00D1351D"/>
    <w:rsid w:val="00D31A86"/>
    <w:rsid w:val="00D42EF9"/>
    <w:rsid w:val="00D4425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D73BF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4D8E"/>
    <w:rsid w:val="00E25576"/>
    <w:rsid w:val="00E34A2D"/>
    <w:rsid w:val="00E3674F"/>
    <w:rsid w:val="00E41BC5"/>
    <w:rsid w:val="00E55143"/>
    <w:rsid w:val="00E8672D"/>
    <w:rsid w:val="00EA2E6D"/>
    <w:rsid w:val="00EA7A30"/>
    <w:rsid w:val="00EB0B42"/>
    <w:rsid w:val="00ED6D6D"/>
    <w:rsid w:val="00EE1FBE"/>
    <w:rsid w:val="00F07C00"/>
    <w:rsid w:val="00F23C79"/>
    <w:rsid w:val="00F30861"/>
    <w:rsid w:val="00F33B07"/>
    <w:rsid w:val="00F37BC1"/>
    <w:rsid w:val="00F550FD"/>
    <w:rsid w:val="00F9315D"/>
    <w:rsid w:val="00F969E1"/>
    <w:rsid w:val="00FA11F7"/>
    <w:rsid w:val="00FB3F9B"/>
    <w:rsid w:val="00FB4FE5"/>
    <w:rsid w:val="00FC48B8"/>
    <w:rsid w:val="00F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10469</TotalTime>
  <Pages>1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2135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106</cp:revision>
  <cp:lastPrinted>2018-07-23T06:37:00Z</cp:lastPrinted>
  <dcterms:created xsi:type="dcterms:W3CDTF">2018-07-23T06:28:00Z</dcterms:created>
  <dcterms:modified xsi:type="dcterms:W3CDTF">2025-12-05T09:01:00Z</dcterms:modified>
</cp:coreProperties>
</file>