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01362B" w:rsidRPr="0001362B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</w:t>
            </w:r>
            <w:r w:rsidR="00921621">
              <w:rPr>
                <w:sz w:val="20"/>
                <w:szCs w:val="20"/>
                <w:u w:val="single"/>
              </w:rPr>
              <w:t xml:space="preserve">д. </w:t>
            </w:r>
            <w:proofErr w:type="spellStart"/>
            <w:r w:rsidR="00921621">
              <w:rPr>
                <w:sz w:val="20"/>
                <w:szCs w:val="20"/>
                <w:u w:val="single"/>
              </w:rPr>
              <w:t>Ботаниха</w:t>
            </w:r>
            <w:proofErr w:type="spellEnd"/>
            <w:r w:rsidR="00921621">
              <w:rPr>
                <w:sz w:val="20"/>
                <w:szCs w:val="20"/>
                <w:u w:val="single"/>
              </w:rPr>
              <w:t>, ул. Центральная, з/у 33</w:t>
            </w:r>
            <w:r w:rsidR="00AA4AF5" w:rsidRPr="00AA4AF5">
              <w:rPr>
                <w:sz w:val="20"/>
                <w:szCs w:val="20"/>
                <w:u w:val="single"/>
              </w:rPr>
              <w:t>,</w:t>
            </w:r>
            <w:r w:rsidR="00313941">
              <w:rPr>
                <w:sz w:val="20"/>
                <w:szCs w:val="20"/>
                <w:u w:val="single"/>
              </w:rPr>
              <w:t xml:space="preserve"> </w:t>
            </w:r>
            <w:r w:rsidR="00603484" w:rsidRPr="00C46938">
              <w:rPr>
                <w:sz w:val="20"/>
                <w:szCs w:val="20"/>
                <w:u w:val="single"/>
              </w:rPr>
              <w:t>18:15:</w:t>
            </w:r>
            <w:r w:rsidR="00FD6A49">
              <w:rPr>
                <w:sz w:val="20"/>
                <w:szCs w:val="20"/>
                <w:u w:val="single"/>
              </w:rPr>
              <w:t>0</w:t>
            </w:r>
            <w:r w:rsidR="00921621">
              <w:rPr>
                <w:sz w:val="20"/>
                <w:szCs w:val="20"/>
                <w:u w:val="single"/>
              </w:rPr>
              <w:t>29001</w:t>
            </w:r>
            <w:r w:rsidR="002E1952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F614F5">
              <w:rPr>
                <w:sz w:val="20"/>
                <w:szCs w:val="20"/>
                <w:u w:val="single"/>
              </w:rPr>
              <w:t>Администрац</w:t>
            </w:r>
            <w:bookmarkStart w:id="0" w:name="_GoBack"/>
            <w:bookmarkEnd w:id="0"/>
            <w:r w:rsidR="00F614F5">
              <w:rPr>
                <w:sz w:val="20"/>
                <w:szCs w:val="20"/>
                <w:u w:val="single"/>
              </w:rPr>
              <w:t>ия муниципального образования «муниципальный округ Красногорский район Удмуртской Республики»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F614F5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</w:t>
            </w:r>
            <w:r w:rsidR="00156A48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F614F5" w:rsidRPr="00F614F5">
              <w:rPr>
                <w:sz w:val="20"/>
                <w:szCs w:val="20"/>
                <w:u w:val="single"/>
              </w:rPr>
              <w:t>8(34164)2-17-51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1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1"/>
            <w:r w:rsidR="00D96C1F">
              <w:rPr>
                <w:sz w:val="20"/>
                <w:szCs w:val="20"/>
              </w:rPr>
              <w:t xml:space="preserve"> </w:t>
            </w:r>
            <w:r w:rsidR="00921621">
              <w:rPr>
                <w:sz w:val="20"/>
                <w:szCs w:val="20"/>
                <w:u w:val="single"/>
              </w:rPr>
              <w:t>14.05</w:t>
            </w:r>
            <w:r w:rsidR="0001362B">
              <w:rPr>
                <w:sz w:val="20"/>
                <w:szCs w:val="20"/>
                <w:u w:val="single"/>
              </w:rPr>
              <w:t>.202</w:t>
            </w:r>
            <w:r w:rsidR="00F1198D">
              <w:rPr>
                <w:sz w:val="20"/>
                <w:szCs w:val="20"/>
                <w:u w:val="single"/>
              </w:rPr>
              <w:t>6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921621">
              <w:rPr>
                <w:sz w:val="20"/>
                <w:szCs w:val="20"/>
                <w:u w:val="single"/>
              </w:rPr>
              <w:t>14.04</w:t>
            </w:r>
            <w:r w:rsidR="00F1198D">
              <w:rPr>
                <w:sz w:val="20"/>
                <w:szCs w:val="20"/>
                <w:u w:val="single"/>
              </w:rPr>
              <w:t>.2026</w:t>
            </w:r>
            <w:r w:rsidR="00480501">
              <w:rPr>
                <w:sz w:val="20"/>
                <w:szCs w:val="20"/>
                <w:u w:val="single"/>
              </w:rPr>
              <w:t xml:space="preserve"> </w:t>
            </w:r>
            <w:r w:rsidR="00480501">
              <w:rPr>
                <w:sz w:val="20"/>
                <w:szCs w:val="20"/>
              </w:rPr>
              <w:t xml:space="preserve">г. по </w:t>
            </w:r>
            <w:r w:rsidR="00921621">
              <w:rPr>
                <w:sz w:val="20"/>
                <w:szCs w:val="20"/>
                <w:u w:val="single"/>
              </w:rPr>
              <w:t>14.05</w:t>
            </w:r>
            <w:r w:rsidR="00480501">
              <w:rPr>
                <w:sz w:val="20"/>
                <w:szCs w:val="20"/>
                <w:u w:val="single"/>
              </w:rPr>
              <w:t>.202</w:t>
            </w:r>
            <w:r w:rsidR="00F1198D">
              <w:rPr>
                <w:sz w:val="20"/>
                <w:szCs w:val="20"/>
                <w:u w:val="single"/>
              </w:rPr>
              <w:t>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921621">
              <w:rPr>
                <w:sz w:val="20"/>
                <w:szCs w:val="20"/>
                <w:u w:val="single"/>
              </w:rPr>
              <w:t xml:space="preserve">14.04.2026 </w:t>
            </w:r>
            <w:r w:rsidR="00921621">
              <w:rPr>
                <w:sz w:val="20"/>
                <w:szCs w:val="20"/>
              </w:rPr>
              <w:t xml:space="preserve">г. по </w:t>
            </w:r>
            <w:r w:rsidR="00921621">
              <w:rPr>
                <w:sz w:val="20"/>
                <w:szCs w:val="20"/>
                <w:u w:val="single"/>
              </w:rPr>
              <w:t>14.05.2026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5C797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921621" w:rsidRPr="00921621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921621" w:rsidRPr="00921621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921621" w:rsidRPr="00921621">
              <w:rPr>
                <w:sz w:val="20"/>
                <w:szCs w:val="20"/>
                <w:u w:val="single"/>
              </w:rPr>
              <w:t xml:space="preserve">. Красногорский район, д. </w:t>
            </w:r>
            <w:proofErr w:type="spellStart"/>
            <w:r w:rsidR="00921621" w:rsidRPr="00921621">
              <w:rPr>
                <w:sz w:val="20"/>
                <w:szCs w:val="20"/>
                <w:u w:val="single"/>
              </w:rPr>
              <w:t>Ботаниха</w:t>
            </w:r>
            <w:proofErr w:type="spellEnd"/>
            <w:r w:rsidR="00921621" w:rsidRPr="00921621">
              <w:rPr>
                <w:sz w:val="20"/>
                <w:szCs w:val="20"/>
                <w:u w:val="single"/>
              </w:rPr>
              <w:t>, ул. Центральная, з/у 32-2</w:t>
            </w:r>
            <w:r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921621" w:rsidRPr="00921621">
              <w:rPr>
                <w:sz w:val="20"/>
                <w:szCs w:val="20"/>
                <w:u w:val="single"/>
              </w:rPr>
              <w:t>18:15:029001:2</w:t>
            </w:r>
            <w:r w:rsidR="00F1198D">
              <w:rPr>
                <w:sz w:val="20"/>
                <w:szCs w:val="20"/>
                <w:u w:val="single"/>
              </w:rPr>
              <w:t>)</w:t>
            </w:r>
            <w:r w:rsidR="00153CF5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A33" w:rsidRDefault="002E0A33">
      <w:r>
        <w:separator/>
      </w:r>
    </w:p>
  </w:endnote>
  <w:endnote w:type="continuationSeparator" w:id="0">
    <w:p w:rsidR="002E0A33" w:rsidRDefault="002E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A33" w:rsidRDefault="002E0A33">
      <w:r>
        <w:separator/>
      </w:r>
    </w:p>
  </w:footnote>
  <w:footnote w:type="continuationSeparator" w:id="0">
    <w:p w:rsidR="002E0A33" w:rsidRDefault="002E0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362B"/>
    <w:rsid w:val="000168E6"/>
    <w:rsid w:val="0002700F"/>
    <w:rsid w:val="00035342"/>
    <w:rsid w:val="0004538A"/>
    <w:rsid w:val="00065D44"/>
    <w:rsid w:val="0007437B"/>
    <w:rsid w:val="00074930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4783C"/>
    <w:rsid w:val="00153CF5"/>
    <w:rsid w:val="00156A48"/>
    <w:rsid w:val="00162195"/>
    <w:rsid w:val="00187CFA"/>
    <w:rsid w:val="001B320F"/>
    <w:rsid w:val="001C3AD5"/>
    <w:rsid w:val="001D1BAD"/>
    <w:rsid w:val="001D7B8D"/>
    <w:rsid w:val="001E7D27"/>
    <w:rsid w:val="00225C36"/>
    <w:rsid w:val="00225E63"/>
    <w:rsid w:val="00235B59"/>
    <w:rsid w:val="00242774"/>
    <w:rsid w:val="00245C95"/>
    <w:rsid w:val="00246C44"/>
    <w:rsid w:val="00247159"/>
    <w:rsid w:val="002615E4"/>
    <w:rsid w:val="00281DA4"/>
    <w:rsid w:val="00284A2E"/>
    <w:rsid w:val="002B4580"/>
    <w:rsid w:val="002C15E8"/>
    <w:rsid w:val="002E00DD"/>
    <w:rsid w:val="002E0A33"/>
    <w:rsid w:val="002E1952"/>
    <w:rsid w:val="002E3FCA"/>
    <w:rsid w:val="002E5AE5"/>
    <w:rsid w:val="002E69BF"/>
    <w:rsid w:val="00313941"/>
    <w:rsid w:val="003148AF"/>
    <w:rsid w:val="00316AE8"/>
    <w:rsid w:val="00335943"/>
    <w:rsid w:val="00336E70"/>
    <w:rsid w:val="00340D41"/>
    <w:rsid w:val="0034780E"/>
    <w:rsid w:val="00351DE7"/>
    <w:rsid w:val="00355C43"/>
    <w:rsid w:val="00361861"/>
    <w:rsid w:val="00363266"/>
    <w:rsid w:val="003756A5"/>
    <w:rsid w:val="003C627B"/>
    <w:rsid w:val="003F7F20"/>
    <w:rsid w:val="00402124"/>
    <w:rsid w:val="00406FB2"/>
    <w:rsid w:val="00415A77"/>
    <w:rsid w:val="004179A5"/>
    <w:rsid w:val="00432044"/>
    <w:rsid w:val="00437DC2"/>
    <w:rsid w:val="0044047E"/>
    <w:rsid w:val="004426DC"/>
    <w:rsid w:val="00443E37"/>
    <w:rsid w:val="00445345"/>
    <w:rsid w:val="00467919"/>
    <w:rsid w:val="00480501"/>
    <w:rsid w:val="00485575"/>
    <w:rsid w:val="004951A1"/>
    <w:rsid w:val="004C75DF"/>
    <w:rsid w:val="004D6B02"/>
    <w:rsid w:val="004E3520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52D8"/>
    <w:rsid w:val="00677564"/>
    <w:rsid w:val="0068342B"/>
    <w:rsid w:val="006A0AC3"/>
    <w:rsid w:val="006A16E6"/>
    <w:rsid w:val="006A657B"/>
    <w:rsid w:val="006B7083"/>
    <w:rsid w:val="006B7EAA"/>
    <w:rsid w:val="006C1AA7"/>
    <w:rsid w:val="006C3550"/>
    <w:rsid w:val="006D6F84"/>
    <w:rsid w:val="006D77F1"/>
    <w:rsid w:val="006E5241"/>
    <w:rsid w:val="006F2AF7"/>
    <w:rsid w:val="007104D2"/>
    <w:rsid w:val="0072123C"/>
    <w:rsid w:val="00724B44"/>
    <w:rsid w:val="00732DEE"/>
    <w:rsid w:val="007634BE"/>
    <w:rsid w:val="00772E42"/>
    <w:rsid w:val="007A01B4"/>
    <w:rsid w:val="007A2B0A"/>
    <w:rsid w:val="007B1A3F"/>
    <w:rsid w:val="007B4CEC"/>
    <w:rsid w:val="007B51DC"/>
    <w:rsid w:val="007C4263"/>
    <w:rsid w:val="007E1B10"/>
    <w:rsid w:val="00802769"/>
    <w:rsid w:val="00827E0E"/>
    <w:rsid w:val="00857227"/>
    <w:rsid w:val="00862803"/>
    <w:rsid w:val="008651AC"/>
    <w:rsid w:val="00880CE7"/>
    <w:rsid w:val="008A05A3"/>
    <w:rsid w:val="008B28D4"/>
    <w:rsid w:val="008D3E9A"/>
    <w:rsid w:val="008D4606"/>
    <w:rsid w:val="008D51C3"/>
    <w:rsid w:val="008D5A5D"/>
    <w:rsid w:val="008E190B"/>
    <w:rsid w:val="008F76EB"/>
    <w:rsid w:val="00912984"/>
    <w:rsid w:val="00920541"/>
    <w:rsid w:val="0092162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70B6"/>
    <w:rsid w:val="00A27BFB"/>
    <w:rsid w:val="00A30306"/>
    <w:rsid w:val="00A33C7A"/>
    <w:rsid w:val="00A36A01"/>
    <w:rsid w:val="00A37B88"/>
    <w:rsid w:val="00A41EA1"/>
    <w:rsid w:val="00A439D2"/>
    <w:rsid w:val="00A54B30"/>
    <w:rsid w:val="00A625F6"/>
    <w:rsid w:val="00A643CF"/>
    <w:rsid w:val="00A762F2"/>
    <w:rsid w:val="00A77CD3"/>
    <w:rsid w:val="00A941E7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3594"/>
    <w:rsid w:val="00E24D8E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1198D"/>
    <w:rsid w:val="00F23C79"/>
    <w:rsid w:val="00F30861"/>
    <w:rsid w:val="00F33B07"/>
    <w:rsid w:val="00F37BC1"/>
    <w:rsid w:val="00F550FD"/>
    <w:rsid w:val="00F614F5"/>
    <w:rsid w:val="00F74F14"/>
    <w:rsid w:val="00F9315D"/>
    <w:rsid w:val="00F969E1"/>
    <w:rsid w:val="00FA11F7"/>
    <w:rsid w:val="00FB3F9B"/>
    <w:rsid w:val="00FB4FE5"/>
    <w:rsid w:val="00FC48B8"/>
    <w:rsid w:val="00FD6A49"/>
    <w:rsid w:val="00FE0680"/>
    <w:rsid w:val="00FF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10380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79</cp:revision>
  <cp:lastPrinted>2018-07-23T06:37:00Z</cp:lastPrinted>
  <dcterms:created xsi:type="dcterms:W3CDTF">2018-07-23T06:28:00Z</dcterms:created>
  <dcterms:modified xsi:type="dcterms:W3CDTF">2026-04-13T10:07:00Z</dcterms:modified>
</cp:coreProperties>
</file>