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7A1880" w:rsidRDefault="00546B76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FE01C4">
              <w:rPr>
                <w:sz w:val="20"/>
                <w:szCs w:val="20"/>
              </w:rPr>
              <w:t xml:space="preserve">Кадастровым инженером Корепановым Николаем Петровичем, почтовый адрес: 427580, Удмуртская </w:t>
            </w:r>
            <w:r w:rsidRPr="007A1880">
              <w:rPr>
                <w:sz w:val="20"/>
                <w:szCs w:val="20"/>
              </w:rPr>
              <w:t xml:space="preserve">Республика, Кезский район, п. Кез, ул. Кирова, д. 5 "а", оф. 16, </w:t>
            </w:r>
            <w:proofErr w:type="spellStart"/>
            <w:r w:rsidRPr="007A1880">
              <w:rPr>
                <w:sz w:val="20"/>
                <w:szCs w:val="20"/>
                <w:lang w:val="en-US"/>
              </w:rPr>
              <w:t>npkorepanov</w:t>
            </w:r>
            <w:proofErr w:type="spellEnd"/>
            <w:r w:rsidRPr="007A1880">
              <w:rPr>
                <w:sz w:val="20"/>
                <w:szCs w:val="20"/>
              </w:rPr>
              <w:t xml:space="preserve">@mail.ru, контактный телефон 8(34158)31102, номер регистрации в государственном реестре лиц, осуществляющих кадастровую деятельность-7413, </w:t>
            </w:r>
            <w:r w:rsidR="007A2B0A" w:rsidRPr="007A1880">
              <w:rPr>
                <w:sz w:val="20"/>
                <w:szCs w:val="20"/>
              </w:rPr>
              <w:t>в</w:t>
            </w:r>
            <w:r w:rsidR="001D7B8D" w:rsidRPr="007A1880">
              <w:rPr>
                <w:sz w:val="20"/>
                <w:szCs w:val="20"/>
              </w:rPr>
              <w:t xml:space="preserve">ыполняются кадастровые работы в отношении земельного участка </w:t>
            </w:r>
            <w:r w:rsidR="004B6A4F" w:rsidRPr="007A1880">
              <w:rPr>
                <w:sz w:val="20"/>
                <w:szCs w:val="20"/>
              </w:rPr>
              <w:t xml:space="preserve">с </w:t>
            </w:r>
            <w:r w:rsidRPr="007A1880">
              <w:rPr>
                <w:sz w:val="20"/>
                <w:szCs w:val="20"/>
              </w:rPr>
              <w:t xml:space="preserve">кадастровым номером </w:t>
            </w:r>
            <w:r w:rsidR="007A1880" w:rsidRPr="007A1880">
              <w:rPr>
                <w:color w:val="252625"/>
                <w:sz w:val="20"/>
                <w:szCs w:val="20"/>
              </w:rPr>
              <w:t>18:15:021001:189</w:t>
            </w:r>
            <w:r w:rsidRPr="007A1880">
              <w:rPr>
                <w:sz w:val="20"/>
                <w:szCs w:val="20"/>
              </w:rPr>
              <w:t xml:space="preserve"> расположенного:</w:t>
            </w:r>
            <w:proofErr w:type="gramEnd"/>
            <w:r w:rsidRPr="007A1880">
              <w:rPr>
                <w:sz w:val="20"/>
                <w:szCs w:val="20"/>
              </w:rPr>
              <w:t xml:space="preserve"> </w:t>
            </w:r>
            <w:r w:rsidR="007A1880" w:rsidRPr="007A1880">
              <w:rPr>
                <w:color w:val="252625"/>
                <w:sz w:val="20"/>
                <w:szCs w:val="20"/>
              </w:rPr>
              <w:t xml:space="preserve">Российская Федерация, Удмуртская Республика, </w:t>
            </w:r>
            <w:proofErr w:type="spellStart"/>
            <w:r w:rsidR="007A1880" w:rsidRPr="007A1880">
              <w:rPr>
                <w:color w:val="252625"/>
                <w:sz w:val="20"/>
                <w:szCs w:val="20"/>
              </w:rPr>
              <w:t>м.о</w:t>
            </w:r>
            <w:proofErr w:type="spellEnd"/>
            <w:r w:rsidR="007A1880" w:rsidRPr="007A1880">
              <w:rPr>
                <w:color w:val="252625"/>
                <w:sz w:val="20"/>
                <w:szCs w:val="20"/>
              </w:rPr>
              <w:t>. Красногорский район, д. Агриколь, ул. Молодежная, з/у 13-1</w:t>
            </w:r>
            <w:r w:rsidRPr="007A1880">
              <w:rPr>
                <w:sz w:val="20"/>
                <w:szCs w:val="20"/>
              </w:rPr>
              <w:t>.</w:t>
            </w:r>
          </w:p>
          <w:p w:rsidR="008E190B" w:rsidRPr="007A1880" w:rsidRDefault="008E190B" w:rsidP="00363266">
            <w:pPr>
              <w:jc w:val="both"/>
              <w:rPr>
                <w:sz w:val="20"/>
                <w:szCs w:val="20"/>
              </w:rPr>
            </w:pPr>
            <w:r w:rsidRPr="007A1880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7A1880" w:rsidRPr="007A1880">
              <w:rPr>
                <w:sz w:val="20"/>
                <w:szCs w:val="20"/>
              </w:rPr>
              <w:t>Анисимова Анастасия Александровна</w:t>
            </w:r>
            <w:r w:rsidR="0058682C" w:rsidRPr="007A1880">
              <w:rPr>
                <w:sz w:val="20"/>
                <w:szCs w:val="20"/>
              </w:rPr>
              <w:t xml:space="preserve">, почтовый адрес: </w:t>
            </w:r>
            <w:r w:rsidR="00546B76" w:rsidRPr="007A1880">
              <w:rPr>
                <w:sz w:val="20"/>
                <w:szCs w:val="20"/>
              </w:rPr>
              <w:t xml:space="preserve">427650 Удмуртская Республика, Красногорский район, </w:t>
            </w:r>
            <w:r w:rsidR="007A1880" w:rsidRPr="007A1880">
              <w:rPr>
                <w:color w:val="252625"/>
                <w:sz w:val="20"/>
                <w:szCs w:val="20"/>
              </w:rPr>
              <w:t>д. Агриколь, ул. Молодежная, д. 13, кв 1</w:t>
            </w:r>
            <w:r w:rsidR="0058682C" w:rsidRPr="007A1880">
              <w:rPr>
                <w:sz w:val="20"/>
                <w:szCs w:val="20"/>
              </w:rPr>
              <w:t xml:space="preserve">;  контактный телефон </w:t>
            </w:r>
            <w:r w:rsidR="00546B76" w:rsidRPr="007A1880">
              <w:rPr>
                <w:sz w:val="20"/>
                <w:szCs w:val="20"/>
              </w:rPr>
              <w:t>895</w:t>
            </w:r>
            <w:r w:rsidR="007A1880" w:rsidRPr="007A1880">
              <w:rPr>
                <w:sz w:val="20"/>
                <w:szCs w:val="20"/>
              </w:rPr>
              <w:t>08214362</w:t>
            </w:r>
            <w:r w:rsidR="00A007AE" w:rsidRPr="007A1880">
              <w:rPr>
                <w:sz w:val="20"/>
                <w:szCs w:val="20"/>
              </w:rPr>
              <w:t>.</w:t>
            </w:r>
          </w:p>
          <w:p w:rsidR="0058682C" w:rsidRPr="007A1880" w:rsidRDefault="0058682C" w:rsidP="0058682C">
            <w:pPr>
              <w:jc w:val="both"/>
              <w:rPr>
                <w:sz w:val="20"/>
                <w:szCs w:val="20"/>
              </w:rPr>
            </w:pPr>
            <w:r w:rsidRPr="007A1880">
              <w:rPr>
                <w:sz w:val="20"/>
                <w:szCs w:val="20"/>
              </w:rPr>
              <w:t xml:space="preserve">Собрание по поводу согласования местоположения границы состоится по адресу: </w:t>
            </w:r>
            <w:bookmarkStart w:id="0" w:name="ДатаСобр4"/>
            <w:r w:rsidRPr="007A1880">
              <w:rPr>
                <w:sz w:val="20"/>
                <w:szCs w:val="20"/>
              </w:rPr>
              <w:t xml:space="preserve">Удмуртская Республика, Красногорский район, с. Красногорское, ул. Ленина, д. 64, кабинет № 30 </w:t>
            </w:r>
            <w:bookmarkEnd w:id="0"/>
            <w:r w:rsidRPr="007A1880">
              <w:rPr>
                <w:sz w:val="20"/>
                <w:szCs w:val="20"/>
              </w:rPr>
              <w:t xml:space="preserve"> </w:t>
            </w:r>
            <w:r w:rsidR="000C307F" w:rsidRPr="007A1880">
              <w:rPr>
                <w:sz w:val="20"/>
                <w:szCs w:val="20"/>
              </w:rPr>
              <w:t>1</w:t>
            </w:r>
            <w:r w:rsidR="0038202C">
              <w:rPr>
                <w:sz w:val="20"/>
                <w:szCs w:val="20"/>
              </w:rPr>
              <w:t>5</w:t>
            </w:r>
            <w:r w:rsidR="008A7B23" w:rsidRPr="007A1880">
              <w:rPr>
                <w:sz w:val="20"/>
                <w:szCs w:val="20"/>
              </w:rPr>
              <w:t>.07</w:t>
            </w:r>
            <w:r w:rsidRPr="007A1880">
              <w:rPr>
                <w:sz w:val="20"/>
                <w:szCs w:val="20"/>
              </w:rPr>
              <w:t xml:space="preserve">.2026 г. в </w:t>
            </w:r>
            <w:r w:rsidR="007A1880" w:rsidRPr="007A1880">
              <w:rPr>
                <w:sz w:val="20"/>
                <w:szCs w:val="20"/>
              </w:rPr>
              <w:t>9</w:t>
            </w:r>
            <w:r w:rsidRPr="007A1880">
              <w:rPr>
                <w:sz w:val="20"/>
                <w:szCs w:val="20"/>
              </w:rPr>
              <w:t xml:space="preserve"> часов 00 минут.</w:t>
            </w:r>
          </w:p>
          <w:p w:rsidR="0058682C" w:rsidRPr="007A1880" w:rsidRDefault="0058682C" w:rsidP="0058682C">
            <w:pPr>
              <w:jc w:val="both"/>
              <w:rPr>
                <w:sz w:val="20"/>
                <w:szCs w:val="20"/>
              </w:rPr>
            </w:pPr>
            <w:r w:rsidRPr="007A1880">
              <w:rPr>
                <w:sz w:val="20"/>
                <w:szCs w:val="20"/>
              </w:rPr>
              <w:t>С проектом межевого плана земельного участка можно ознакомиться по адресу: Удмуртская Республика, Красногорский район, с. Красногорское, ул. Ленина, д. 64, кабинет № 30.</w:t>
            </w:r>
          </w:p>
          <w:p w:rsidR="008E190B" w:rsidRPr="007A1880" w:rsidRDefault="0058682C" w:rsidP="007A1880">
            <w:pPr>
              <w:rPr>
                <w:sz w:val="20"/>
                <w:szCs w:val="20"/>
              </w:rPr>
            </w:pPr>
            <w:r w:rsidRPr="007A1880">
              <w:rPr>
                <w:sz w:val="20"/>
                <w:szCs w:val="20"/>
              </w:rPr>
              <w:t xml:space="preserve">Требования о проведении согласования местоположения границ земельных участков на местности принимаются с </w:t>
            </w:r>
            <w:r w:rsidR="00546B76" w:rsidRPr="007A1880">
              <w:rPr>
                <w:sz w:val="20"/>
                <w:szCs w:val="20"/>
              </w:rPr>
              <w:t>1</w:t>
            </w:r>
            <w:r w:rsidR="0038202C">
              <w:rPr>
                <w:sz w:val="20"/>
                <w:szCs w:val="20"/>
              </w:rPr>
              <w:t>5</w:t>
            </w:r>
            <w:r w:rsidR="008A7B23" w:rsidRPr="007A1880">
              <w:rPr>
                <w:sz w:val="20"/>
                <w:szCs w:val="20"/>
              </w:rPr>
              <w:t>.06</w:t>
            </w:r>
            <w:r w:rsidRPr="007A1880">
              <w:rPr>
                <w:sz w:val="20"/>
                <w:szCs w:val="20"/>
              </w:rPr>
              <w:t xml:space="preserve">.2026 г. по </w:t>
            </w:r>
            <w:r w:rsidR="00546B76" w:rsidRPr="007A1880">
              <w:rPr>
                <w:sz w:val="20"/>
                <w:szCs w:val="20"/>
              </w:rPr>
              <w:t>1</w:t>
            </w:r>
            <w:r w:rsidR="0038202C">
              <w:rPr>
                <w:sz w:val="20"/>
                <w:szCs w:val="20"/>
              </w:rPr>
              <w:t>5</w:t>
            </w:r>
            <w:bookmarkStart w:id="1" w:name="_GoBack"/>
            <w:bookmarkEnd w:id="1"/>
            <w:r w:rsidR="008A7B23" w:rsidRPr="007A1880">
              <w:rPr>
                <w:sz w:val="20"/>
                <w:szCs w:val="20"/>
              </w:rPr>
              <w:t>.07</w:t>
            </w:r>
            <w:r w:rsidRPr="007A1880">
              <w:rPr>
                <w:sz w:val="20"/>
                <w:szCs w:val="20"/>
              </w:rPr>
              <w:t xml:space="preserve">.2026 г.,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 w:rsidR="00546B76" w:rsidRPr="007A1880">
              <w:rPr>
                <w:sz w:val="20"/>
                <w:szCs w:val="20"/>
              </w:rPr>
              <w:t>1</w:t>
            </w:r>
            <w:r w:rsidR="0038202C">
              <w:rPr>
                <w:sz w:val="20"/>
                <w:szCs w:val="20"/>
              </w:rPr>
              <w:t>5</w:t>
            </w:r>
            <w:r w:rsidR="00546B76" w:rsidRPr="007A1880">
              <w:rPr>
                <w:sz w:val="20"/>
                <w:szCs w:val="20"/>
              </w:rPr>
              <w:t>.06.2026 г. по 1</w:t>
            </w:r>
            <w:r w:rsidR="0038202C">
              <w:rPr>
                <w:sz w:val="20"/>
                <w:szCs w:val="20"/>
              </w:rPr>
              <w:t>5</w:t>
            </w:r>
            <w:r w:rsidR="00546B76" w:rsidRPr="007A1880">
              <w:rPr>
                <w:sz w:val="20"/>
                <w:szCs w:val="20"/>
              </w:rPr>
              <w:t xml:space="preserve">.07.2026 </w:t>
            </w:r>
            <w:r w:rsidRPr="007A1880">
              <w:rPr>
                <w:sz w:val="20"/>
                <w:szCs w:val="20"/>
              </w:rPr>
              <w:t>г. по адресу: Удмуртская Республика, Красногорский район, с. Красногорское, ул. Ленина, д. 64, кабинет № 30.</w:t>
            </w:r>
          </w:p>
          <w:p w:rsidR="00156A48" w:rsidRPr="007A1880" w:rsidRDefault="00156A48" w:rsidP="007A1880">
            <w:pPr>
              <w:rPr>
                <w:sz w:val="20"/>
                <w:szCs w:val="20"/>
              </w:rPr>
            </w:pPr>
            <w:r w:rsidRPr="007A1880">
              <w:rPr>
                <w:sz w:val="20"/>
                <w:szCs w:val="20"/>
              </w:rPr>
              <w:t xml:space="preserve">Смежные земельные участки, в отношении местоположения границ которых проводится согласование: </w:t>
            </w:r>
            <w:r w:rsidR="007A1880" w:rsidRPr="007A1880">
              <w:rPr>
                <w:color w:val="252625"/>
                <w:sz w:val="20"/>
                <w:szCs w:val="20"/>
              </w:rPr>
              <w:t xml:space="preserve">Российская Федерация, Удмуртская Республика, </w:t>
            </w:r>
            <w:proofErr w:type="spellStart"/>
            <w:r w:rsidR="007A1880" w:rsidRPr="007A1880">
              <w:rPr>
                <w:color w:val="252625"/>
                <w:sz w:val="20"/>
                <w:szCs w:val="20"/>
              </w:rPr>
              <w:t>м.о</w:t>
            </w:r>
            <w:proofErr w:type="spellEnd"/>
            <w:r w:rsidR="007A1880" w:rsidRPr="007A1880">
              <w:rPr>
                <w:color w:val="252625"/>
                <w:sz w:val="20"/>
                <w:szCs w:val="20"/>
              </w:rPr>
              <w:t>. Красногорский район, д. Агриколь, ул. Молодежная, з/у 11-2</w:t>
            </w:r>
            <w:r w:rsidR="007A1880">
              <w:rPr>
                <w:color w:val="252625"/>
                <w:sz w:val="20"/>
                <w:szCs w:val="20"/>
              </w:rPr>
              <w:t xml:space="preserve"> </w:t>
            </w:r>
            <w:r w:rsidR="000C307F" w:rsidRPr="007A1880">
              <w:rPr>
                <w:sz w:val="20"/>
                <w:szCs w:val="20"/>
              </w:rPr>
              <w:t>(кадастровый</w:t>
            </w:r>
            <w:r w:rsidR="007A1880">
              <w:rPr>
                <w:sz w:val="20"/>
                <w:szCs w:val="20"/>
              </w:rPr>
              <w:t xml:space="preserve"> </w:t>
            </w:r>
            <w:r w:rsidR="000C307F" w:rsidRPr="007A1880">
              <w:rPr>
                <w:sz w:val="20"/>
                <w:szCs w:val="20"/>
              </w:rPr>
              <w:t xml:space="preserve">номер  земельного участка </w:t>
            </w:r>
            <w:r w:rsidR="007A1880" w:rsidRPr="007A1880">
              <w:rPr>
                <w:color w:val="252625"/>
                <w:sz w:val="20"/>
                <w:szCs w:val="20"/>
              </w:rPr>
              <w:t>18:15:021001:188</w:t>
            </w:r>
            <w:r w:rsidR="000C307F" w:rsidRPr="007A1880">
              <w:rPr>
                <w:sz w:val="20"/>
                <w:szCs w:val="20"/>
              </w:rPr>
              <w:t>).</w:t>
            </w:r>
          </w:p>
          <w:p w:rsidR="008E190B" w:rsidRPr="005B4876" w:rsidRDefault="005C797E" w:rsidP="007A1880">
            <w:r w:rsidRPr="00FE01C4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2E3" w:rsidRDefault="00BB62E3">
      <w:r>
        <w:separator/>
      </w:r>
    </w:p>
  </w:endnote>
  <w:endnote w:type="continuationSeparator" w:id="0">
    <w:p w:rsidR="00BB62E3" w:rsidRDefault="00BB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2E3" w:rsidRDefault="00BB62E3">
      <w:r>
        <w:separator/>
      </w:r>
    </w:p>
  </w:footnote>
  <w:footnote w:type="continuationSeparator" w:id="0">
    <w:p w:rsidR="00BB62E3" w:rsidRDefault="00BB6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C307F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969FC"/>
    <w:rsid w:val="001A0AC0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2C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36E1A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46B76"/>
    <w:rsid w:val="00552E34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2745D"/>
    <w:rsid w:val="00732DEE"/>
    <w:rsid w:val="007A01B4"/>
    <w:rsid w:val="007A1880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8453D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A7C83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B62E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C4C2B"/>
    <w:rsid w:val="00CE5E15"/>
    <w:rsid w:val="00CE661F"/>
    <w:rsid w:val="00CF15FB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608F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1C4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user</cp:lastModifiedBy>
  <cp:revision>4</cp:revision>
  <cp:lastPrinted>2021-08-14T10:16:00Z</cp:lastPrinted>
  <dcterms:created xsi:type="dcterms:W3CDTF">2026-06-15T06:38:00Z</dcterms:created>
  <dcterms:modified xsi:type="dcterms:W3CDTF">2026-06-15T06:50:00Z</dcterms:modified>
</cp:coreProperties>
</file>