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922933" w:rsidP="008E190B">
      <w:pPr>
        <w:jc w:val="center"/>
        <w:rPr>
          <w:i/>
        </w:rPr>
      </w:pPr>
      <w:r w:rsidRPr="00F969B7">
        <w:rPr>
          <w:i/>
        </w:rPr>
        <w:t xml:space="preserve"> </w:t>
      </w: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3F2E3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  <w:shd w:val="clear" w:color="auto" w:fill="auto"/>
          </w:tcPr>
          <w:p w:rsidR="00301F0E" w:rsidRPr="005E0E66" w:rsidRDefault="00301F0E" w:rsidP="00301F0E">
            <w:pPr>
              <w:spacing w:before="120"/>
              <w:jc w:val="both"/>
              <w:rPr>
                <w:i/>
                <w:sz w:val="22"/>
                <w:szCs w:val="22"/>
              </w:rPr>
            </w:pPr>
            <w:r w:rsidRPr="003F2E30">
              <w:rPr>
                <w:sz w:val="22"/>
                <w:szCs w:val="22"/>
              </w:rPr>
              <w:t>К</w:t>
            </w:r>
            <w:r w:rsidRPr="005E0E66">
              <w:rPr>
                <w:sz w:val="22"/>
                <w:szCs w:val="22"/>
              </w:rPr>
              <w:t xml:space="preserve">адастровым инженером Корепановым Николаем Петровичем, почтовый адрес: 427580, Удмуртская Республика, Кезский район, п. Кез, ул. Кирова, д. 5 "а", оф. 16, </w:t>
            </w:r>
            <w:proofErr w:type="spellStart"/>
            <w:r w:rsidRPr="005E0E66">
              <w:rPr>
                <w:sz w:val="22"/>
                <w:szCs w:val="22"/>
                <w:lang w:val="en-US"/>
              </w:rPr>
              <w:t>npkorepanov</w:t>
            </w:r>
            <w:proofErr w:type="spellEnd"/>
            <w:r w:rsidRPr="005E0E66">
              <w:rPr>
                <w:sz w:val="22"/>
                <w:szCs w:val="22"/>
              </w:rPr>
              <w:t>@mail.ru, контактный телефон 8(34158)31102,</w:t>
            </w:r>
            <w:r w:rsidR="004B563F" w:rsidRPr="005E0E66">
              <w:rPr>
                <w:sz w:val="22"/>
                <w:szCs w:val="22"/>
              </w:rPr>
              <w:t xml:space="preserve"> </w:t>
            </w:r>
            <w:r w:rsidRPr="005E0E66">
              <w:rPr>
                <w:sz w:val="22"/>
                <w:szCs w:val="22"/>
              </w:rPr>
              <w:t xml:space="preserve">номер регистрации в государственном реестре лиц, осуществляющих </w:t>
            </w:r>
            <w:proofErr w:type="gramStart"/>
            <w:r w:rsidRPr="005E0E66">
              <w:rPr>
                <w:sz w:val="22"/>
                <w:szCs w:val="22"/>
              </w:rPr>
              <w:t>кадастровую</w:t>
            </w:r>
            <w:proofErr w:type="gramEnd"/>
            <w:r w:rsidRPr="005E0E66">
              <w:rPr>
                <w:sz w:val="22"/>
                <w:szCs w:val="22"/>
              </w:rPr>
              <w:t xml:space="preserve"> деятельность-7413,</w:t>
            </w:r>
          </w:p>
          <w:p w:rsidR="00301F0E" w:rsidRPr="005E0E66" w:rsidRDefault="000640B0" w:rsidP="000640B0">
            <w:pPr>
              <w:jc w:val="both"/>
              <w:rPr>
                <w:sz w:val="22"/>
                <w:szCs w:val="22"/>
              </w:rPr>
            </w:pPr>
            <w:r w:rsidRPr="005E0E66">
              <w:rPr>
                <w:sz w:val="22"/>
                <w:szCs w:val="22"/>
              </w:rPr>
              <w:t>выполняются кадастровые работы в отношении земельн</w:t>
            </w:r>
            <w:r w:rsidR="006A0AA4" w:rsidRPr="005E0E66">
              <w:rPr>
                <w:sz w:val="22"/>
                <w:szCs w:val="22"/>
              </w:rPr>
              <w:t>ого</w:t>
            </w:r>
            <w:r w:rsidR="00E14AB6" w:rsidRPr="005E0E66">
              <w:rPr>
                <w:sz w:val="22"/>
                <w:szCs w:val="22"/>
              </w:rPr>
              <w:t xml:space="preserve"> </w:t>
            </w:r>
            <w:r w:rsidRPr="005E0E66">
              <w:rPr>
                <w:sz w:val="22"/>
                <w:szCs w:val="22"/>
              </w:rPr>
              <w:t>участк</w:t>
            </w:r>
            <w:r w:rsidR="006A0AA4" w:rsidRPr="005E0E66">
              <w:rPr>
                <w:sz w:val="22"/>
                <w:szCs w:val="22"/>
              </w:rPr>
              <w:t>а</w:t>
            </w:r>
            <w:r w:rsidRPr="005E0E66">
              <w:rPr>
                <w:sz w:val="22"/>
                <w:szCs w:val="22"/>
              </w:rPr>
              <w:t xml:space="preserve"> </w:t>
            </w:r>
            <w:r w:rsidR="00382094" w:rsidRPr="005E0E66">
              <w:rPr>
                <w:sz w:val="22"/>
                <w:szCs w:val="22"/>
              </w:rPr>
              <w:t xml:space="preserve">с кадастровым номером </w:t>
            </w:r>
            <w:r w:rsidR="005E0E66" w:rsidRPr="005E0E66">
              <w:rPr>
                <w:color w:val="252625"/>
                <w:sz w:val="22"/>
                <w:szCs w:val="22"/>
              </w:rPr>
              <w:t>18:15:052021:39</w:t>
            </w:r>
            <w:r w:rsidR="00382094" w:rsidRPr="005E0E66">
              <w:rPr>
                <w:sz w:val="22"/>
                <w:szCs w:val="22"/>
              </w:rPr>
              <w:t xml:space="preserve"> </w:t>
            </w:r>
            <w:r w:rsidRPr="005E0E66">
              <w:rPr>
                <w:sz w:val="22"/>
                <w:szCs w:val="22"/>
              </w:rPr>
              <w:t>расположенного</w:t>
            </w:r>
            <w:r w:rsidR="00240CFF" w:rsidRPr="005E0E66">
              <w:rPr>
                <w:sz w:val="22"/>
                <w:szCs w:val="22"/>
              </w:rPr>
              <w:t>:</w:t>
            </w:r>
            <w:r w:rsidRPr="005E0E66">
              <w:rPr>
                <w:sz w:val="22"/>
                <w:szCs w:val="22"/>
              </w:rPr>
              <w:t xml:space="preserve"> </w:t>
            </w:r>
            <w:proofErr w:type="gramStart"/>
            <w:r w:rsidR="005E0E66" w:rsidRPr="005E0E66">
              <w:rPr>
                <w:color w:val="252625"/>
                <w:sz w:val="22"/>
                <w:szCs w:val="22"/>
              </w:rPr>
              <w:t xml:space="preserve">Российская Федерация, Удмуртская Республика, </w:t>
            </w:r>
            <w:proofErr w:type="spellStart"/>
            <w:r w:rsidR="005E0E66" w:rsidRPr="005E0E66">
              <w:rPr>
                <w:color w:val="252625"/>
                <w:sz w:val="22"/>
                <w:szCs w:val="22"/>
              </w:rPr>
              <w:t>м.о</w:t>
            </w:r>
            <w:proofErr w:type="spellEnd"/>
            <w:r w:rsidR="005E0E66" w:rsidRPr="005E0E66">
              <w:rPr>
                <w:color w:val="252625"/>
                <w:sz w:val="22"/>
                <w:szCs w:val="22"/>
              </w:rPr>
              <w:t>. Красногорский район, с. Красногорское, пер. Северный, з/у 7-1</w:t>
            </w:r>
            <w:r w:rsidR="00B752FF" w:rsidRPr="005E0E66">
              <w:rPr>
                <w:sz w:val="22"/>
                <w:szCs w:val="22"/>
              </w:rPr>
              <w:t>.</w:t>
            </w:r>
            <w:proofErr w:type="gramEnd"/>
          </w:p>
          <w:p w:rsidR="00301F0E" w:rsidRPr="005E0E66" w:rsidRDefault="000640B0" w:rsidP="005C797E">
            <w:pPr>
              <w:jc w:val="both"/>
              <w:rPr>
                <w:sz w:val="22"/>
                <w:szCs w:val="22"/>
              </w:rPr>
            </w:pPr>
            <w:r w:rsidRPr="005E0E66">
              <w:rPr>
                <w:sz w:val="22"/>
                <w:szCs w:val="22"/>
              </w:rPr>
              <w:t>Заказчик</w:t>
            </w:r>
            <w:r w:rsidR="004E1C43" w:rsidRPr="005E0E66">
              <w:rPr>
                <w:sz w:val="22"/>
                <w:szCs w:val="22"/>
              </w:rPr>
              <w:t>о</w:t>
            </w:r>
            <w:r w:rsidRPr="005E0E66">
              <w:rPr>
                <w:sz w:val="22"/>
                <w:szCs w:val="22"/>
              </w:rPr>
              <w:t>м кадастровых работ явля</w:t>
            </w:r>
            <w:r w:rsidR="004E1C43" w:rsidRPr="005E0E66">
              <w:rPr>
                <w:sz w:val="22"/>
                <w:szCs w:val="22"/>
              </w:rPr>
              <w:t>е</w:t>
            </w:r>
            <w:r w:rsidRPr="005E0E66">
              <w:rPr>
                <w:sz w:val="22"/>
                <w:szCs w:val="22"/>
              </w:rPr>
              <w:t xml:space="preserve">тся </w:t>
            </w:r>
            <w:r w:rsidR="005E0E66" w:rsidRPr="005E0E66">
              <w:rPr>
                <w:color w:val="FF0000"/>
                <w:sz w:val="22"/>
                <w:szCs w:val="22"/>
              </w:rPr>
              <w:t>Баранов Степан Романович</w:t>
            </w:r>
            <w:r w:rsidR="00DF5085" w:rsidRPr="005E0E66">
              <w:rPr>
                <w:sz w:val="22"/>
                <w:szCs w:val="22"/>
              </w:rPr>
              <w:t xml:space="preserve">, почтовый адрес: </w:t>
            </w:r>
            <w:r w:rsidR="00B23B6C" w:rsidRPr="005E0E66">
              <w:rPr>
                <w:sz w:val="22"/>
                <w:szCs w:val="22"/>
              </w:rPr>
              <w:t>427</w:t>
            </w:r>
            <w:r w:rsidR="005E0E66" w:rsidRPr="005E0E66">
              <w:rPr>
                <w:sz w:val="22"/>
                <w:szCs w:val="22"/>
              </w:rPr>
              <w:t>650</w:t>
            </w:r>
            <w:r w:rsidR="00301F0E" w:rsidRPr="005E0E66">
              <w:rPr>
                <w:sz w:val="22"/>
                <w:szCs w:val="22"/>
              </w:rPr>
              <w:t xml:space="preserve"> </w:t>
            </w:r>
            <w:r w:rsidR="005E0E66" w:rsidRPr="005E0E66">
              <w:rPr>
                <w:color w:val="252625"/>
                <w:sz w:val="22"/>
                <w:szCs w:val="22"/>
              </w:rPr>
              <w:t xml:space="preserve">Удмуртская Республика, Красногорский район, с. Красногорское, пер. Северный, </w:t>
            </w:r>
            <w:bookmarkStart w:id="0" w:name="_GoBack"/>
            <w:bookmarkEnd w:id="0"/>
            <w:r w:rsidR="005E0E66" w:rsidRPr="005E0E66">
              <w:rPr>
                <w:color w:val="252625"/>
                <w:sz w:val="22"/>
                <w:szCs w:val="22"/>
              </w:rPr>
              <w:t>д. 7, кв. 1</w:t>
            </w:r>
            <w:r w:rsidR="0012693F" w:rsidRPr="005E0E66">
              <w:rPr>
                <w:sz w:val="22"/>
                <w:szCs w:val="22"/>
              </w:rPr>
              <w:t xml:space="preserve">, </w:t>
            </w:r>
            <w:r w:rsidR="00301F0E" w:rsidRPr="005E0E66">
              <w:rPr>
                <w:sz w:val="22"/>
                <w:szCs w:val="22"/>
              </w:rPr>
              <w:t xml:space="preserve">тел. </w:t>
            </w:r>
            <w:r w:rsidR="00301F0E" w:rsidRPr="005E0E66">
              <w:rPr>
                <w:color w:val="FF0000"/>
                <w:sz w:val="22"/>
                <w:szCs w:val="22"/>
              </w:rPr>
              <w:t>8</w:t>
            </w:r>
            <w:r w:rsidR="0075763B" w:rsidRPr="005E0E66">
              <w:rPr>
                <w:color w:val="FF0000"/>
                <w:sz w:val="22"/>
                <w:szCs w:val="22"/>
              </w:rPr>
              <w:t>9</w:t>
            </w:r>
            <w:r w:rsidR="00212A28">
              <w:rPr>
                <w:color w:val="FF0000"/>
                <w:sz w:val="22"/>
                <w:szCs w:val="22"/>
              </w:rPr>
              <w:t>828227020</w:t>
            </w:r>
            <w:r w:rsidR="00301F0E" w:rsidRPr="005E0E66">
              <w:rPr>
                <w:color w:val="FF0000"/>
                <w:sz w:val="22"/>
                <w:szCs w:val="22"/>
              </w:rPr>
              <w:t>.</w:t>
            </w:r>
          </w:p>
          <w:p w:rsidR="008E190B" w:rsidRPr="005E0E66" w:rsidRDefault="005C797E" w:rsidP="005C797E">
            <w:pPr>
              <w:jc w:val="both"/>
              <w:rPr>
                <w:sz w:val="22"/>
                <w:szCs w:val="22"/>
              </w:rPr>
            </w:pPr>
            <w:r w:rsidRPr="005E0E66">
              <w:rPr>
                <w:sz w:val="22"/>
                <w:szCs w:val="22"/>
              </w:rPr>
              <w:t>Собрание по поводу согласования местоположения границы состоится по адресу</w:t>
            </w:r>
            <w:r w:rsidR="008E190B" w:rsidRPr="005E0E66">
              <w:rPr>
                <w:sz w:val="22"/>
                <w:szCs w:val="22"/>
              </w:rPr>
              <w:t xml:space="preserve">: </w:t>
            </w:r>
            <w:bookmarkStart w:id="1" w:name="ДатаСобр4"/>
            <w:r w:rsidR="005E0E66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="00DE037E" w:rsidRPr="005E0E66">
              <w:rPr>
                <w:sz w:val="22"/>
                <w:szCs w:val="22"/>
              </w:rPr>
              <w:t xml:space="preserve"> </w:t>
            </w:r>
            <w:bookmarkEnd w:id="1"/>
            <w:r w:rsidR="00212A28">
              <w:rPr>
                <w:color w:val="FF0000"/>
                <w:sz w:val="22"/>
                <w:szCs w:val="22"/>
              </w:rPr>
              <w:t>31</w:t>
            </w:r>
            <w:r w:rsidR="00212A28" w:rsidRPr="005E0E66">
              <w:rPr>
                <w:color w:val="FF0000"/>
                <w:sz w:val="22"/>
                <w:szCs w:val="22"/>
              </w:rPr>
              <w:t>.0</w:t>
            </w:r>
            <w:r w:rsidR="00212A28">
              <w:rPr>
                <w:color w:val="FF0000"/>
                <w:sz w:val="22"/>
                <w:szCs w:val="22"/>
              </w:rPr>
              <w:t>7</w:t>
            </w:r>
            <w:r w:rsidR="00212A28" w:rsidRPr="005E0E66">
              <w:rPr>
                <w:color w:val="FF0000"/>
                <w:sz w:val="22"/>
                <w:szCs w:val="22"/>
              </w:rPr>
              <w:t>.2026</w:t>
            </w:r>
            <w:r w:rsidR="00671058" w:rsidRPr="005E0E66">
              <w:rPr>
                <w:color w:val="FF0000"/>
                <w:sz w:val="22"/>
                <w:szCs w:val="22"/>
              </w:rPr>
              <w:t xml:space="preserve"> </w:t>
            </w:r>
            <w:r w:rsidR="008E190B" w:rsidRPr="005E0E66">
              <w:rPr>
                <w:sz w:val="22"/>
                <w:szCs w:val="22"/>
              </w:rPr>
              <w:t xml:space="preserve">г. в </w:t>
            </w:r>
            <w:r w:rsidR="005E0E66">
              <w:rPr>
                <w:sz w:val="22"/>
                <w:szCs w:val="22"/>
              </w:rPr>
              <w:t>10</w:t>
            </w:r>
            <w:r w:rsidR="0066126B" w:rsidRPr="005E0E66">
              <w:rPr>
                <w:sz w:val="22"/>
                <w:szCs w:val="22"/>
              </w:rPr>
              <w:t>.00</w:t>
            </w:r>
            <w:r w:rsidR="00363266" w:rsidRPr="005E0E66">
              <w:rPr>
                <w:sz w:val="22"/>
                <w:szCs w:val="22"/>
              </w:rPr>
              <w:t>.</w:t>
            </w:r>
          </w:p>
          <w:p w:rsidR="008E190B" w:rsidRPr="005E0E66" w:rsidRDefault="005C797E" w:rsidP="005C797E">
            <w:pPr>
              <w:jc w:val="both"/>
              <w:rPr>
                <w:sz w:val="22"/>
                <w:szCs w:val="22"/>
              </w:rPr>
            </w:pPr>
            <w:r w:rsidRPr="005E0E66">
              <w:rPr>
                <w:sz w:val="22"/>
                <w:szCs w:val="22"/>
              </w:rPr>
              <w:t>С проект</w:t>
            </w:r>
            <w:r w:rsidR="00671058" w:rsidRPr="005E0E66">
              <w:rPr>
                <w:sz w:val="22"/>
                <w:szCs w:val="22"/>
              </w:rPr>
              <w:t>ом</w:t>
            </w:r>
            <w:r w:rsidRPr="005E0E66">
              <w:rPr>
                <w:sz w:val="22"/>
                <w:szCs w:val="22"/>
              </w:rPr>
              <w:t xml:space="preserve"> межев</w:t>
            </w:r>
            <w:r w:rsidR="00671058" w:rsidRPr="005E0E66">
              <w:rPr>
                <w:sz w:val="22"/>
                <w:szCs w:val="22"/>
              </w:rPr>
              <w:t>ого</w:t>
            </w:r>
            <w:r w:rsidRPr="005E0E66">
              <w:rPr>
                <w:sz w:val="22"/>
                <w:szCs w:val="22"/>
              </w:rPr>
              <w:t xml:space="preserve"> план</w:t>
            </w:r>
            <w:r w:rsidR="00671058" w:rsidRPr="005E0E66">
              <w:rPr>
                <w:sz w:val="22"/>
                <w:szCs w:val="22"/>
              </w:rPr>
              <w:t>а</w:t>
            </w:r>
            <w:r w:rsidRPr="005E0E66">
              <w:rPr>
                <w:sz w:val="22"/>
                <w:szCs w:val="22"/>
              </w:rPr>
              <w:t xml:space="preserve"> земельн</w:t>
            </w:r>
            <w:r w:rsidR="00671058" w:rsidRPr="005E0E66">
              <w:rPr>
                <w:sz w:val="22"/>
                <w:szCs w:val="22"/>
              </w:rPr>
              <w:t>ого</w:t>
            </w:r>
            <w:r w:rsidRPr="005E0E66">
              <w:rPr>
                <w:sz w:val="22"/>
                <w:szCs w:val="22"/>
              </w:rPr>
              <w:t xml:space="preserve"> участк</w:t>
            </w:r>
            <w:r w:rsidR="00671058" w:rsidRPr="005E0E66">
              <w:rPr>
                <w:sz w:val="22"/>
                <w:szCs w:val="22"/>
              </w:rPr>
              <w:t>а</w:t>
            </w:r>
            <w:r w:rsidRPr="005E0E66">
              <w:rPr>
                <w:sz w:val="22"/>
                <w:szCs w:val="22"/>
              </w:rPr>
              <w:t xml:space="preserve"> можно ознакомиться по адресу</w:t>
            </w:r>
            <w:r w:rsidR="008E190B" w:rsidRPr="005E0E66">
              <w:rPr>
                <w:sz w:val="22"/>
                <w:szCs w:val="22"/>
              </w:rPr>
              <w:t xml:space="preserve">: </w:t>
            </w:r>
            <w:r w:rsidR="005E0E66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30.</w:t>
            </w:r>
          </w:p>
          <w:p w:rsidR="000640B0" w:rsidRPr="005E0E66" w:rsidRDefault="000640B0" w:rsidP="000640B0">
            <w:pPr>
              <w:jc w:val="both"/>
              <w:rPr>
                <w:sz w:val="22"/>
                <w:szCs w:val="22"/>
              </w:rPr>
            </w:pPr>
            <w:r w:rsidRPr="005E0E66">
              <w:rPr>
                <w:sz w:val="22"/>
                <w:szCs w:val="22"/>
              </w:rPr>
              <w:t>Требования о проведении согласования местоположения границы земельн</w:t>
            </w:r>
            <w:r w:rsidR="00671058" w:rsidRPr="005E0E66">
              <w:rPr>
                <w:sz w:val="22"/>
                <w:szCs w:val="22"/>
              </w:rPr>
              <w:t>ого</w:t>
            </w:r>
            <w:r w:rsidRPr="005E0E66">
              <w:rPr>
                <w:sz w:val="22"/>
                <w:szCs w:val="22"/>
              </w:rPr>
              <w:t xml:space="preserve"> участк</w:t>
            </w:r>
            <w:r w:rsidR="00671058" w:rsidRPr="005E0E66">
              <w:rPr>
                <w:sz w:val="22"/>
                <w:szCs w:val="22"/>
              </w:rPr>
              <w:t>а</w:t>
            </w:r>
            <w:r w:rsidRPr="005E0E66">
              <w:rPr>
                <w:sz w:val="22"/>
                <w:szCs w:val="22"/>
              </w:rPr>
              <w:t xml:space="preserve"> на местности принимаются </w:t>
            </w:r>
            <w:r w:rsidR="00212A28">
              <w:rPr>
                <w:color w:val="FF0000"/>
                <w:sz w:val="22"/>
                <w:szCs w:val="22"/>
              </w:rPr>
              <w:t>30</w:t>
            </w:r>
            <w:r w:rsidR="0075505B" w:rsidRPr="005E0E66">
              <w:rPr>
                <w:color w:val="FF0000"/>
                <w:sz w:val="22"/>
                <w:szCs w:val="22"/>
              </w:rPr>
              <w:t>.</w:t>
            </w:r>
            <w:r w:rsidR="0075763B" w:rsidRPr="005E0E66">
              <w:rPr>
                <w:color w:val="FF0000"/>
                <w:sz w:val="22"/>
                <w:szCs w:val="22"/>
              </w:rPr>
              <w:t>0</w:t>
            </w:r>
            <w:r w:rsidR="00212A28">
              <w:rPr>
                <w:color w:val="FF0000"/>
                <w:sz w:val="22"/>
                <w:szCs w:val="22"/>
              </w:rPr>
              <w:t>6</w:t>
            </w:r>
            <w:r w:rsidR="0075505B" w:rsidRPr="005E0E66">
              <w:rPr>
                <w:color w:val="FF0000"/>
                <w:sz w:val="22"/>
                <w:szCs w:val="22"/>
              </w:rPr>
              <w:t>.202</w:t>
            </w:r>
            <w:r w:rsidR="0075763B" w:rsidRPr="005E0E66">
              <w:rPr>
                <w:color w:val="FF0000"/>
                <w:sz w:val="22"/>
                <w:szCs w:val="22"/>
              </w:rPr>
              <w:t>6</w:t>
            </w:r>
            <w:r w:rsidR="00B25AC7" w:rsidRPr="005E0E66">
              <w:rPr>
                <w:color w:val="FF0000"/>
                <w:sz w:val="22"/>
                <w:szCs w:val="22"/>
              </w:rPr>
              <w:t xml:space="preserve"> </w:t>
            </w:r>
            <w:r w:rsidR="00671058" w:rsidRPr="005E0E66">
              <w:rPr>
                <w:sz w:val="22"/>
                <w:szCs w:val="22"/>
              </w:rPr>
              <w:t xml:space="preserve">г. по </w:t>
            </w:r>
            <w:r w:rsidR="00212A28">
              <w:rPr>
                <w:color w:val="FF0000"/>
                <w:sz w:val="22"/>
                <w:szCs w:val="22"/>
              </w:rPr>
              <w:t>31</w:t>
            </w:r>
            <w:r w:rsidR="0075763B" w:rsidRPr="005E0E66">
              <w:rPr>
                <w:color w:val="FF0000"/>
                <w:sz w:val="22"/>
                <w:szCs w:val="22"/>
              </w:rPr>
              <w:t>.0</w:t>
            </w:r>
            <w:r w:rsidR="00212A28">
              <w:rPr>
                <w:color w:val="FF0000"/>
                <w:sz w:val="22"/>
                <w:szCs w:val="22"/>
              </w:rPr>
              <w:t>7</w:t>
            </w:r>
            <w:r w:rsidR="0075763B" w:rsidRPr="005E0E66">
              <w:rPr>
                <w:color w:val="FF0000"/>
                <w:sz w:val="22"/>
                <w:szCs w:val="22"/>
              </w:rPr>
              <w:t>.2026</w:t>
            </w:r>
            <w:r w:rsidR="00671058" w:rsidRPr="005E0E66">
              <w:rPr>
                <w:color w:val="FF0000"/>
                <w:sz w:val="22"/>
                <w:szCs w:val="22"/>
              </w:rPr>
              <w:t xml:space="preserve"> </w:t>
            </w:r>
            <w:r w:rsidRPr="005E0E66">
              <w:rPr>
                <w:sz w:val="22"/>
                <w:szCs w:val="22"/>
              </w:rPr>
              <w:t>г., обоснованные возражения о местоположении границы земельн</w:t>
            </w:r>
            <w:r w:rsidR="00671058" w:rsidRPr="005E0E66">
              <w:rPr>
                <w:sz w:val="22"/>
                <w:szCs w:val="22"/>
              </w:rPr>
              <w:t>ого</w:t>
            </w:r>
            <w:r w:rsidRPr="005E0E66">
              <w:rPr>
                <w:sz w:val="22"/>
                <w:szCs w:val="22"/>
              </w:rPr>
              <w:t xml:space="preserve"> участк</w:t>
            </w:r>
            <w:r w:rsidR="00671058" w:rsidRPr="005E0E66">
              <w:rPr>
                <w:sz w:val="22"/>
                <w:szCs w:val="22"/>
              </w:rPr>
              <w:t>а</w:t>
            </w:r>
            <w:r w:rsidRPr="005E0E66">
              <w:rPr>
                <w:sz w:val="22"/>
                <w:szCs w:val="22"/>
              </w:rPr>
              <w:t xml:space="preserve"> после ознакомления с проект</w:t>
            </w:r>
            <w:r w:rsidR="00671058" w:rsidRPr="005E0E66">
              <w:rPr>
                <w:sz w:val="22"/>
                <w:szCs w:val="22"/>
              </w:rPr>
              <w:t>ом</w:t>
            </w:r>
            <w:r w:rsidRPr="005E0E66">
              <w:rPr>
                <w:sz w:val="22"/>
                <w:szCs w:val="22"/>
              </w:rPr>
              <w:t xml:space="preserve"> межев</w:t>
            </w:r>
            <w:r w:rsidR="00671058" w:rsidRPr="005E0E66">
              <w:rPr>
                <w:sz w:val="22"/>
                <w:szCs w:val="22"/>
              </w:rPr>
              <w:t>ого</w:t>
            </w:r>
            <w:r w:rsidRPr="005E0E66">
              <w:rPr>
                <w:sz w:val="22"/>
                <w:szCs w:val="22"/>
              </w:rPr>
              <w:t xml:space="preserve"> план</w:t>
            </w:r>
            <w:r w:rsidR="00671058" w:rsidRPr="005E0E66">
              <w:rPr>
                <w:sz w:val="22"/>
                <w:szCs w:val="22"/>
              </w:rPr>
              <w:t>а</w:t>
            </w:r>
            <w:r w:rsidRPr="005E0E66">
              <w:rPr>
                <w:sz w:val="22"/>
                <w:szCs w:val="22"/>
              </w:rPr>
              <w:t xml:space="preserve"> принимаются с </w:t>
            </w:r>
            <w:r w:rsidR="00212A28">
              <w:rPr>
                <w:color w:val="FF0000"/>
                <w:sz w:val="22"/>
                <w:szCs w:val="22"/>
              </w:rPr>
              <w:t>30</w:t>
            </w:r>
            <w:r w:rsidR="00212A28" w:rsidRPr="005E0E66">
              <w:rPr>
                <w:color w:val="FF0000"/>
                <w:sz w:val="22"/>
                <w:szCs w:val="22"/>
              </w:rPr>
              <w:t>.0</w:t>
            </w:r>
            <w:r w:rsidR="00212A28">
              <w:rPr>
                <w:color w:val="FF0000"/>
                <w:sz w:val="22"/>
                <w:szCs w:val="22"/>
              </w:rPr>
              <w:t>6</w:t>
            </w:r>
            <w:r w:rsidR="00212A28" w:rsidRPr="005E0E66">
              <w:rPr>
                <w:color w:val="FF0000"/>
                <w:sz w:val="22"/>
                <w:szCs w:val="22"/>
              </w:rPr>
              <w:t>.2026</w:t>
            </w:r>
            <w:r w:rsidR="006D0FE1" w:rsidRPr="005E0E66">
              <w:rPr>
                <w:color w:val="FF0000"/>
                <w:sz w:val="22"/>
                <w:szCs w:val="22"/>
              </w:rPr>
              <w:t xml:space="preserve"> </w:t>
            </w:r>
            <w:r w:rsidR="006D0FE1" w:rsidRPr="005E0E66">
              <w:rPr>
                <w:sz w:val="22"/>
                <w:szCs w:val="22"/>
              </w:rPr>
              <w:t xml:space="preserve">г. по </w:t>
            </w:r>
            <w:r w:rsidR="00212A28">
              <w:rPr>
                <w:color w:val="FF0000"/>
                <w:sz w:val="22"/>
                <w:szCs w:val="22"/>
              </w:rPr>
              <w:t>31</w:t>
            </w:r>
            <w:r w:rsidR="00212A28" w:rsidRPr="005E0E66">
              <w:rPr>
                <w:color w:val="FF0000"/>
                <w:sz w:val="22"/>
                <w:szCs w:val="22"/>
              </w:rPr>
              <w:t>.0</w:t>
            </w:r>
            <w:r w:rsidR="00212A28">
              <w:rPr>
                <w:color w:val="FF0000"/>
                <w:sz w:val="22"/>
                <w:szCs w:val="22"/>
              </w:rPr>
              <w:t>7</w:t>
            </w:r>
            <w:r w:rsidR="00212A28" w:rsidRPr="005E0E66">
              <w:rPr>
                <w:color w:val="FF0000"/>
                <w:sz w:val="22"/>
                <w:szCs w:val="22"/>
              </w:rPr>
              <w:t>.2026</w:t>
            </w:r>
            <w:r w:rsidR="00E64D72" w:rsidRPr="005E0E66">
              <w:rPr>
                <w:color w:val="FF0000"/>
                <w:sz w:val="22"/>
                <w:szCs w:val="22"/>
              </w:rPr>
              <w:t xml:space="preserve"> </w:t>
            </w:r>
            <w:r w:rsidR="006C384E" w:rsidRPr="005E0E66">
              <w:rPr>
                <w:sz w:val="22"/>
                <w:szCs w:val="22"/>
              </w:rPr>
              <w:t>г.</w:t>
            </w:r>
            <w:r w:rsidRPr="005E0E66">
              <w:rPr>
                <w:sz w:val="22"/>
                <w:szCs w:val="22"/>
              </w:rPr>
              <w:t xml:space="preserve"> по адресу: </w:t>
            </w:r>
            <w:r w:rsidR="005E0E66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Ленина, д. 64, кабинет № 30</w:t>
            </w:r>
            <w:r w:rsidRPr="005E0E66">
              <w:rPr>
                <w:sz w:val="22"/>
                <w:szCs w:val="22"/>
              </w:rPr>
              <w:t>.</w:t>
            </w:r>
          </w:p>
          <w:p w:rsidR="00D40FF6" w:rsidRPr="005E0E66" w:rsidRDefault="004D247D" w:rsidP="00B752FF">
            <w:pPr>
              <w:jc w:val="both"/>
              <w:rPr>
                <w:sz w:val="22"/>
                <w:szCs w:val="22"/>
              </w:rPr>
            </w:pPr>
            <w:r w:rsidRPr="005E0E66">
              <w:rPr>
                <w:sz w:val="22"/>
                <w:szCs w:val="22"/>
              </w:rPr>
              <w:t>Смежны</w:t>
            </w:r>
            <w:r w:rsidR="005E0E66" w:rsidRPr="005E0E66">
              <w:rPr>
                <w:sz w:val="22"/>
                <w:szCs w:val="22"/>
              </w:rPr>
              <w:t>е</w:t>
            </w:r>
            <w:r w:rsidR="00F211F2" w:rsidRPr="005E0E66">
              <w:rPr>
                <w:sz w:val="22"/>
                <w:szCs w:val="22"/>
              </w:rPr>
              <w:t xml:space="preserve"> </w:t>
            </w:r>
            <w:r w:rsidRPr="005E0E66">
              <w:rPr>
                <w:sz w:val="22"/>
                <w:szCs w:val="22"/>
              </w:rPr>
              <w:t>земельны</w:t>
            </w:r>
            <w:r w:rsidR="005E0E66" w:rsidRPr="005E0E66">
              <w:rPr>
                <w:sz w:val="22"/>
                <w:szCs w:val="22"/>
              </w:rPr>
              <w:t>е</w:t>
            </w:r>
            <w:r w:rsidR="0063790F" w:rsidRPr="005E0E66">
              <w:rPr>
                <w:sz w:val="22"/>
                <w:szCs w:val="22"/>
              </w:rPr>
              <w:t xml:space="preserve"> участ</w:t>
            </w:r>
            <w:r w:rsidRPr="005E0E66">
              <w:rPr>
                <w:sz w:val="22"/>
                <w:szCs w:val="22"/>
              </w:rPr>
              <w:t>к</w:t>
            </w:r>
            <w:r w:rsidR="005E0E66" w:rsidRPr="005E0E66">
              <w:rPr>
                <w:sz w:val="22"/>
                <w:szCs w:val="22"/>
              </w:rPr>
              <w:t>и</w:t>
            </w:r>
            <w:r w:rsidRPr="005E0E66">
              <w:rPr>
                <w:sz w:val="22"/>
                <w:szCs w:val="22"/>
              </w:rPr>
              <w:t>, с правообладател</w:t>
            </w:r>
            <w:r w:rsidR="005E0E66" w:rsidRPr="005E0E66">
              <w:rPr>
                <w:sz w:val="22"/>
                <w:szCs w:val="22"/>
              </w:rPr>
              <w:t>я</w:t>
            </w:r>
            <w:r w:rsidR="00DC1D1E" w:rsidRPr="005E0E66">
              <w:rPr>
                <w:sz w:val="22"/>
                <w:szCs w:val="22"/>
              </w:rPr>
              <w:t>м</w:t>
            </w:r>
            <w:r w:rsidR="005E0E66" w:rsidRPr="005E0E66">
              <w:rPr>
                <w:sz w:val="22"/>
                <w:szCs w:val="22"/>
              </w:rPr>
              <w:t>и</w:t>
            </w:r>
            <w:r w:rsidRPr="005E0E66">
              <w:rPr>
                <w:sz w:val="22"/>
                <w:szCs w:val="22"/>
              </w:rPr>
              <w:t xml:space="preserve"> котор</w:t>
            </w:r>
            <w:r w:rsidR="00FB1F9E">
              <w:rPr>
                <w:sz w:val="22"/>
                <w:szCs w:val="22"/>
              </w:rPr>
              <w:t>ых</w:t>
            </w:r>
            <w:r w:rsidRPr="005E0E66">
              <w:rPr>
                <w:sz w:val="22"/>
                <w:szCs w:val="22"/>
              </w:rPr>
              <w:t xml:space="preserve"> требуется согласовать местоположение границы:</w:t>
            </w:r>
          </w:p>
          <w:p w:rsidR="00E64D72" w:rsidRPr="005E0E66" w:rsidRDefault="004D247D" w:rsidP="00DC1D1E">
            <w:pPr>
              <w:jc w:val="both"/>
              <w:rPr>
                <w:color w:val="252625"/>
                <w:sz w:val="22"/>
                <w:szCs w:val="22"/>
              </w:rPr>
            </w:pPr>
            <w:r w:rsidRPr="005E0E66">
              <w:rPr>
                <w:sz w:val="22"/>
                <w:szCs w:val="22"/>
              </w:rPr>
              <w:t xml:space="preserve">-кадастровый номер </w:t>
            </w:r>
            <w:r w:rsidR="005E0E66" w:rsidRPr="005E0E66">
              <w:rPr>
                <w:color w:val="252625"/>
                <w:sz w:val="22"/>
                <w:szCs w:val="22"/>
              </w:rPr>
              <w:t>18:15:052021:8</w:t>
            </w:r>
            <w:r w:rsidRPr="005E0E66">
              <w:rPr>
                <w:sz w:val="22"/>
                <w:szCs w:val="22"/>
              </w:rPr>
              <w:t xml:space="preserve">, расположенный по адресу: </w:t>
            </w:r>
            <w:proofErr w:type="gramStart"/>
            <w:r w:rsidR="005E0E66" w:rsidRPr="005E0E66">
              <w:rPr>
                <w:color w:val="252625"/>
                <w:sz w:val="22"/>
                <w:szCs w:val="22"/>
              </w:rPr>
              <w:t xml:space="preserve">Российская Федерация, Удмуртская Республика, </w:t>
            </w:r>
            <w:proofErr w:type="spellStart"/>
            <w:r w:rsidR="005E0E66" w:rsidRPr="005E0E66">
              <w:rPr>
                <w:color w:val="252625"/>
                <w:sz w:val="22"/>
                <w:szCs w:val="22"/>
              </w:rPr>
              <w:t>м.о</w:t>
            </w:r>
            <w:proofErr w:type="spellEnd"/>
            <w:r w:rsidR="005E0E66" w:rsidRPr="005E0E66">
              <w:rPr>
                <w:color w:val="252625"/>
                <w:sz w:val="22"/>
                <w:szCs w:val="22"/>
              </w:rPr>
              <w:t>. Красногорский район, с. Красно</w:t>
            </w:r>
            <w:r w:rsidR="00212A28">
              <w:rPr>
                <w:color w:val="252625"/>
                <w:sz w:val="22"/>
                <w:szCs w:val="22"/>
              </w:rPr>
              <w:t>горское, пер. Северный, з/у 7-2.</w:t>
            </w:r>
            <w:proofErr w:type="gramEnd"/>
          </w:p>
          <w:p w:rsidR="008E190B" w:rsidRPr="005B4876" w:rsidRDefault="000640B0" w:rsidP="000640B0">
            <w:pPr>
              <w:jc w:val="both"/>
            </w:pPr>
            <w:r w:rsidRPr="005E0E66">
              <w:rPr>
                <w:sz w:val="22"/>
                <w:szCs w:val="22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sectPr w:rsidR="008E190B" w:rsidRPr="005B4876" w:rsidSect="0066126B">
      <w:footerReference w:type="even" r:id="rId9"/>
      <w:footerReference w:type="default" r:id="rId10"/>
      <w:pgSz w:w="11906" w:h="16838" w:code="9"/>
      <w:pgMar w:top="1134" w:right="991" w:bottom="1134" w:left="1276" w:header="709" w:footer="709" w:gutter="0"/>
      <w:pgNumType w:start="1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4AE" w:rsidRDefault="007F64AE">
      <w:r>
        <w:separator/>
      </w:r>
    </w:p>
  </w:endnote>
  <w:endnote w:type="continuationSeparator" w:id="0">
    <w:p w:rsidR="007F64AE" w:rsidRDefault="007F6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4AE" w:rsidRDefault="007F64AE">
      <w:r>
        <w:separator/>
      </w:r>
    </w:p>
  </w:footnote>
  <w:footnote w:type="continuationSeparator" w:id="0">
    <w:p w:rsidR="007F64AE" w:rsidRDefault="007F6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6B"/>
    <w:rsid w:val="0001516A"/>
    <w:rsid w:val="00035342"/>
    <w:rsid w:val="000405E5"/>
    <w:rsid w:val="0004538A"/>
    <w:rsid w:val="000640B0"/>
    <w:rsid w:val="00065D44"/>
    <w:rsid w:val="0007437B"/>
    <w:rsid w:val="00074930"/>
    <w:rsid w:val="000771A4"/>
    <w:rsid w:val="0007790C"/>
    <w:rsid w:val="00090B1F"/>
    <w:rsid w:val="000B08B1"/>
    <w:rsid w:val="000E0AF3"/>
    <w:rsid w:val="000E6177"/>
    <w:rsid w:val="000F27C4"/>
    <w:rsid w:val="001006F9"/>
    <w:rsid w:val="00106A6D"/>
    <w:rsid w:val="00107640"/>
    <w:rsid w:val="00123698"/>
    <w:rsid w:val="0012693F"/>
    <w:rsid w:val="00136E8C"/>
    <w:rsid w:val="00172161"/>
    <w:rsid w:val="001748C1"/>
    <w:rsid w:val="001817B3"/>
    <w:rsid w:val="00187CFA"/>
    <w:rsid w:val="001A2072"/>
    <w:rsid w:val="001B320F"/>
    <w:rsid w:val="001B3E2F"/>
    <w:rsid w:val="001C3AD5"/>
    <w:rsid w:val="001D1BAD"/>
    <w:rsid w:val="001D7B8D"/>
    <w:rsid w:val="001D7B8F"/>
    <w:rsid w:val="001E49C1"/>
    <w:rsid w:val="001E7D27"/>
    <w:rsid w:val="00212A28"/>
    <w:rsid w:val="00220381"/>
    <w:rsid w:val="00225C36"/>
    <w:rsid w:val="00235B59"/>
    <w:rsid w:val="00240CFF"/>
    <w:rsid w:val="00242774"/>
    <w:rsid w:val="00245C95"/>
    <w:rsid w:val="00281DA4"/>
    <w:rsid w:val="00291B24"/>
    <w:rsid w:val="002A4B3B"/>
    <w:rsid w:val="002B515E"/>
    <w:rsid w:val="002C41A5"/>
    <w:rsid w:val="002C57E4"/>
    <w:rsid w:val="002C61ED"/>
    <w:rsid w:val="002E00DD"/>
    <w:rsid w:val="002E3FCA"/>
    <w:rsid w:val="002E69BF"/>
    <w:rsid w:val="00301F0E"/>
    <w:rsid w:val="003148AF"/>
    <w:rsid w:val="00325E5C"/>
    <w:rsid w:val="00335943"/>
    <w:rsid w:val="00336E70"/>
    <w:rsid w:val="0034519C"/>
    <w:rsid w:val="003458FD"/>
    <w:rsid w:val="00351DE7"/>
    <w:rsid w:val="003559AE"/>
    <w:rsid w:val="00355C43"/>
    <w:rsid w:val="00363266"/>
    <w:rsid w:val="00382094"/>
    <w:rsid w:val="003A1AF0"/>
    <w:rsid w:val="003A5516"/>
    <w:rsid w:val="003B4398"/>
    <w:rsid w:val="003C627B"/>
    <w:rsid w:val="003F2E30"/>
    <w:rsid w:val="003F7F20"/>
    <w:rsid w:val="00406FB2"/>
    <w:rsid w:val="004071DE"/>
    <w:rsid w:val="004179A5"/>
    <w:rsid w:val="00432044"/>
    <w:rsid w:val="004445D9"/>
    <w:rsid w:val="00445345"/>
    <w:rsid w:val="00450265"/>
    <w:rsid w:val="004622CF"/>
    <w:rsid w:val="00467919"/>
    <w:rsid w:val="00470D39"/>
    <w:rsid w:val="00485575"/>
    <w:rsid w:val="004951A1"/>
    <w:rsid w:val="00497ADD"/>
    <w:rsid w:val="004B3C40"/>
    <w:rsid w:val="004B563F"/>
    <w:rsid w:val="004C75DF"/>
    <w:rsid w:val="004D0EDE"/>
    <w:rsid w:val="004D247D"/>
    <w:rsid w:val="004D2A6C"/>
    <w:rsid w:val="004E0620"/>
    <w:rsid w:val="004E1C43"/>
    <w:rsid w:val="004E7213"/>
    <w:rsid w:val="004F6E04"/>
    <w:rsid w:val="004F70E5"/>
    <w:rsid w:val="00524C36"/>
    <w:rsid w:val="00526393"/>
    <w:rsid w:val="0054169C"/>
    <w:rsid w:val="00547963"/>
    <w:rsid w:val="00563AA4"/>
    <w:rsid w:val="0057730E"/>
    <w:rsid w:val="005837FD"/>
    <w:rsid w:val="005B4876"/>
    <w:rsid w:val="005C6741"/>
    <w:rsid w:val="005C797E"/>
    <w:rsid w:val="005D0DB7"/>
    <w:rsid w:val="005E0E66"/>
    <w:rsid w:val="00600CB6"/>
    <w:rsid w:val="006151C2"/>
    <w:rsid w:val="00615324"/>
    <w:rsid w:val="00617136"/>
    <w:rsid w:val="006250D8"/>
    <w:rsid w:val="006262CB"/>
    <w:rsid w:val="0063790F"/>
    <w:rsid w:val="006414DD"/>
    <w:rsid w:val="00646B5B"/>
    <w:rsid w:val="006544E4"/>
    <w:rsid w:val="0066126B"/>
    <w:rsid w:val="00665893"/>
    <w:rsid w:val="00671058"/>
    <w:rsid w:val="006731FF"/>
    <w:rsid w:val="00677564"/>
    <w:rsid w:val="0068342B"/>
    <w:rsid w:val="006A0AA4"/>
    <w:rsid w:val="006A0AC3"/>
    <w:rsid w:val="006A16E6"/>
    <w:rsid w:val="006A7C13"/>
    <w:rsid w:val="006B3BF1"/>
    <w:rsid w:val="006B7580"/>
    <w:rsid w:val="006B7EAA"/>
    <w:rsid w:val="006C1AA7"/>
    <w:rsid w:val="006C3550"/>
    <w:rsid w:val="006C384E"/>
    <w:rsid w:val="006D0C53"/>
    <w:rsid w:val="006D0FE1"/>
    <w:rsid w:val="006D6F84"/>
    <w:rsid w:val="006E31B7"/>
    <w:rsid w:val="006F2AF7"/>
    <w:rsid w:val="00724B44"/>
    <w:rsid w:val="00725275"/>
    <w:rsid w:val="00727572"/>
    <w:rsid w:val="00732DEE"/>
    <w:rsid w:val="0075505B"/>
    <w:rsid w:val="0075763B"/>
    <w:rsid w:val="007620F3"/>
    <w:rsid w:val="0076383D"/>
    <w:rsid w:val="00763EEB"/>
    <w:rsid w:val="00785AC0"/>
    <w:rsid w:val="007A01B4"/>
    <w:rsid w:val="007A2B0A"/>
    <w:rsid w:val="007A5DBD"/>
    <w:rsid w:val="007A78F8"/>
    <w:rsid w:val="007A7FA4"/>
    <w:rsid w:val="007B1A3F"/>
    <w:rsid w:val="007C2AF4"/>
    <w:rsid w:val="007E1B10"/>
    <w:rsid w:val="007E2564"/>
    <w:rsid w:val="007F64AE"/>
    <w:rsid w:val="00802769"/>
    <w:rsid w:val="00814B5E"/>
    <w:rsid w:val="00837852"/>
    <w:rsid w:val="00840250"/>
    <w:rsid w:val="00862803"/>
    <w:rsid w:val="00862CCC"/>
    <w:rsid w:val="0087578F"/>
    <w:rsid w:val="00876144"/>
    <w:rsid w:val="00880CE7"/>
    <w:rsid w:val="008861D9"/>
    <w:rsid w:val="00890AEA"/>
    <w:rsid w:val="0089221C"/>
    <w:rsid w:val="0089404D"/>
    <w:rsid w:val="008A198A"/>
    <w:rsid w:val="008A43B2"/>
    <w:rsid w:val="008C0717"/>
    <w:rsid w:val="008C195A"/>
    <w:rsid w:val="008D51C3"/>
    <w:rsid w:val="008E190B"/>
    <w:rsid w:val="008E5942"/>
    <w:rsid w:val="00911581"/>
    <w:rsid w:val="00912984"/>
    <w:rsid w:val="009131D0"/>
    <w:rsid w:val="00920541"/>
    <w:rsid w:val="00922933"/>
    <w:rsid w:val="009274E2"/>
    <w:rsid w:val="0093240E"/>
    <w:rsid w:val="0093364A"/>
    <w:rsid w:val="009543C0"/>
    <w:rsid w:val="009569BC"/>
    <w:rsid w:val="009668F4"/>
    <w:rsid w:val="00974D8D"/>
    <w:rsid w:val="0097753F"/>
    <w:rsid w:val="009804BB"/>
    <w:rsid w:val="00983B37"/>
    <w:rsid w:val="00984308"/>
    <w:rsid w:val="00991FBF"/>
    <w:rsid w:val="009922D3"/>
    <w:rsid w:val="009A0C27"/>
    <w:rsid w:val="009C240F"/>
    <w:rsid w:val="009F3C61"/>
    <w:rsid w:val="00A070B6"/>
    <w:rsid w:val="00A27BFB"/>
    <w:rsid w:val="00A33C7A"/>
    <w:rsid w:val="00A36A01"/>
    <w:rsid w:val="00A4085C"/>
    <w:rsid w:val="00A643CF"/>
    <w:rsid w:val="00A660A5"/>
    <w:rsid w:val="00A77C9C"/>
    <w:rsid w:val="00A77CD3"/>
    <w:rsid w:val="00A941E7"/>
    <w:rsid w:val="00AB170D"/>
    <w:rsid w:val="00AB27CE"/>
    <w:rsid w:val="00AB6E62"/>
    <w:rsid w:val="00AD0B32"/>
    <w:rsid w:val="00AF430B"/>
    <w:rsid w:val="00AF70BF"/>
    <w:rsid w:val="00B06CDC"/>
    <w:rsid w:val="00B078EC"/>
    <w:rsid w:val="00B23B6C"/>
    <w:rsid w:val="00B25AC7"/>
    <w:rsid w:val="00B31482"/>
    <w:rsid w:val="00B32849"/>
    <w:rsid w:val="00B4125C"/>
    <w:rsid w:val="00B63B9B"/>
    <w:rsid w:val="00B70F4E"/>
    <w:rsid w:val="00B7128A"/>
    <w:rsid w:val="00B752FF"/>
    <w:rsid w:val="00B8496E"/>
    <w:rsid w:val="00B90700"/>
    <w:rsid w:val="00B92F43"/>
    <w:rsid w:val="00B957CA"/>
    <w:rsid w:val="00BC234A"/>
    <w:rsid w:val="00BD17C0"/>
    <w:rsid w:val="00BD6CCB"/>
    <w:rsid w:val="00BE1C64"/>
    <w:rsid w:val="00BE3579"/>
    <w:rsid w:val="00BF344E"/>
    <w:rsid w:val="00C0049F"/>
    <w:rsid w:val="00C05321"/>
    <w:rsid w:val="00C13ED4"/>
    <w:rsid w:val="00C404A3"/>
    <w:rsid w:val="00C54B37"/>
    <w:rsid w:val="00C67021"/>
    <w:rsid w:val="00C7028A"/>
    <w:rsid w:val="00C7238D"/>
    <w:rsid w:val="00C83AC3"/>
    <w:rsid w:val="00C85751"/>
    <w:rsid w:val="00C95572"/>
    <w:rsid w:val="00CA5506"/>
    <w:rsid w:val="00CB3A11"/>
    <w:rsid w:val="00CC4C2B"/>
    <w:rsid w:val="00CE0EFA"/>
    <w:rsid w:val="00CE29E5"/>
    <w:rsid w:val="00CE661F"/>
    <w:rsid w:val="00CE7D56"/>
    <w:rsid w:val="00CF75EF"/>
    <w:rsid w:val="00D00B35"/>
    <w:rsid w:val="00D0448C"/>
    <w:rsid w:val="00D31A86"/>
    <w:rsid w:val="00D40FF6"/>
    <w:rsid w:val="00D42BE5"/>
    <w:rsid w:val="00D42EF9"/>
    <w:rsid w:val="00D4425F"/>
    <w:rsid w:val="00D44869"/>
    <w:rsid w:val="00D540E4"/>
    <w:rsid w:val="00D65531"/>
    <w:rsid w:val="00D65BF5"/>
    <w:rsid w:val="00D75AF1"/>
    <w:rsid w:val="00D811F7"/>
    <w:rsid w:val="00DA3B4D"/>
    <w:rsid w:val="00DB2890"/>
    <w:rsid w:val="00DC0A55"/>
    <w:rsid w:val="00DC1D1E"/>
    <w:rsid w:val="00DC3827"/>
    <w:rsid w:val="00DC4C89"/>
    <w:rsid w:val="00DD3786"/>
    <w:rsid w:val="00DE037E"/>
    <w:rsid w:val="00DE3E12"/>
    <w:rsid w:val="00DF0D3A"/>
    <w:rsid w:val="00DF46B3"/>
    <w:rsid w:val="00DF5085"/>
    <w:rsid w:val="00DF6A6C"/>
    <w:rsid w:val="00DF7293"/>
    <w:rsid w:val="00E112F4"/>
    <w:rsid w:val="00E14AB6"/>
    <w:rsid w:val="00E24D8E"/>
    <w:rsid w:val="00E34869"/>
    <w:rsid w:val="00E34A2D"/>
    <w:rsid w:val="00E35B47"/>
    <w:rsid w:val="00E41F39"/>
    <w:rsid w:val="00E55143"/>
    <w:rsid w:val="00E64D72"/>
    <w:rsid w:val="00E8672D"/>
    <w:rsid w:val="00EA2E6D"/>
    <w:rsid w:val="00EB0B42"/>
    <w:rsid w:val="00EB7B4F"/>
    <w:rsid w:val="00ED6D6D"/>
    <w:rsid w:val="00EE1FBE"/>
    <w:rsid w:val="00F01EC4"/>
    <w:rsid w:val="00F07C00"/>
    <w:rsid w:val="00F171AC"/>
    <w:rsid w:val="00F211F2"/>
    <w:rsid w:val="00F30188"/>
    <w:rsid w:val="00F30861"/>
    <w:rsid w:val="00F30E8B"/>
    <w:rsid w:val="00F37BC1"/>
    <w:rsid w:val="00F40EF6"/>
    <w:rsid w:val="00F550FD"/>
    <w:rsid w:val="00F63E9D"/>
    <w:rsid w:val="00F6680E"/>
    <w:rsid w:val="00F840FE"/>
    <w:rsid w:val="00F865E6"/>
    <w:rsid w:val="00F9315D"/>
    <w:rsid w:val="00F969E1"/>
    <w:rsid w:val="00FA76A7"/>
    <w:rsid w:val="00FB1F9E"/>
    <w:rsid w:val="00FB3F9B"/>
    <w:rsid w:val="00FB4FE5"/>
    <w:rsid w:val="00FC48B8"/>
    <w:rsid w:val="00FC686B"/>
    <w:rsid w:val="00FE0680"/>
    <w:rsid w:val="00FE23E7"/>
    <w:rsid w:val="00FF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  <w:style w:type="paragraph" w:styleId="a7">
    <w:name w:val="Balloon Text"/>
    <w:basedOn w:val="a"/>
    <w:link w:val="a8"/>
    <w:rsid w:val="00C702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702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  <w:style w:type="paragraph" w:styleId="a7">
    <w:name w:val="Balloon Text"/>
    <w:basedOn w:val="a"/>
    <w:link w:val="a8"/>
    <w:rsid w:val="00C702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C702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7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1055;&#1086;&#1083;&#1080;&#1075;&#1086;&#1085;\&#1052;&#1077;&#1078;&#1077;&#1074;&#1086;&#1081;%20&#1087;&#1083;&#1072;&#1085;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87ED5-DA49-44A1-95C3-60AF690B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7</TotalTime>
  <Pages>1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User</dc:creator>
  <cp:lastModifiedBy>user</cp:lastModifiedBy>
  <cp:revision>3</cp:revision>
  <cp:lastPrinted>2024-08-07T04:08:00Z</cp:lastPrinted>
  <dcterms:created xsi:type="dcterms:W3CDTF">2026-04-07T08:17:00Z</dcterms:created>
  <dcterms:modified xsi:type="dcterms:W3CDTF">2026-06-29T08:04:00Z</dcterms:modified>
</cp:coreProperties>
</file>