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2F4194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kern w:val="36"/>
          <w:sz w:val="27"/>
          <w:szCs w:val="27"/>
        </w:rPr>
        <w:t xml:space="preserve">Протокол </w:t>
      </w:r>
    </w:p>
    <w:p w:rsidR="00000000" w:rsidRDefault="002F4194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r>
        <w:rPr>
          <w:rFonts w:eastAsia="Times New Roman"/>
          <w:b/>
          <w:bCs/>
          <w:kern w:val="36"/>
          <w:sz w:val="27"/>
          <w:szCs w:val="27"/>
        </w:rPr>
        <w:t>подведения итогов электронного аукциона № 0813500000119011222</w:t>
      </w:r>
    </w:p>
    <w:p w:rsidR="00000000" w:rsidRDefault="002F4194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18.09.2019</w:t>
      </w:r>
    </w:p>
    <w:p w:rsidR="00000000" w:rsidRDefault="002F4194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721"/>
        <w:gridCol w:w="4724"/>
      </w:tblGrid>
      <w:tr w:rsidR="00000000">
        <w:trPr>
          <w:tblCellSpacing w:w="15" w:type="dxa"/>
        </w:trPr>
        <w:tc>
          <w:tcPr>
            <w:tcW w:w="24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F4194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F4194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0813500000119011222</w:t>
            </w:r>
          </w:p>
        </w:tc>
      </w:tr>
      <w:tr w:rsidR="00000000">
        <w:trPr>
          <w:tblCellSpacing w:w="15" w:type="dxa"/>
        </w:trPr>
        <w:tc>
          <w:tcPr>
            <w:tcW w:w="24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F4194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F4194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193181500109318370100101100010000243</w:t>
            </w:r>
          </w:p>
        </w:tc>
      </w:tr>
      <w:tr w:rsidR="00000000">
        <w:trPr>
          <w:tblCellSpacing w:w="15" w:type="dxa"/>
        </w:trPr>
        <w:tc>
          <w:tcPr>
            <w:tcW w:w="24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F4194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F4194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зз-30743-19 Выполнение работ по капитальному ремонту здания МБОУ "Валамазская средняя общеобразовательная школа". Замена оконных блоков.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4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F4194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(учреждение):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F4194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Й РЕСПУБЛИКИ "РЕГИОНАЛЬНЫЙ ЦЕНТР ЗАКУПОК УДМУРТСКОЙ РЕСПУБЛИКИ"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4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F4194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Заказчик(и):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F4194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tblCellSpacing w:w="15" w:type="dxa"/>
        </w:trPr>
        <w:tc>
          <w:tcPr>
            <w:tcW w:w="24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F4194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Начальная (максимальная) цена контракта (руб.):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F4194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1 263 007,00</w:t>
            </w:r>
            <w:r>
              <w:t xml:space="preserve"> </w:t>
            </w:r>
          </w:p>
        </w:tc>
      </w:tr>
    </w:tbl>
    <w:p w:rsidR="00000000" w:rsidRDefault="002F4194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Извещение и </w:t>
      </w:r>
      <w:r>
        <w:rPr>
          <w:rFonts w:ascii="Arial" w:hAnsi="Arial" w:cs="Arial"/>
          <w:color w:val="000000"/>
          <w:sz w:val="18"/>
          <w:szCs w:val="18"/>
        </w:rPr>
        <w:t xml:space="preserve">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</w:t>
      </w:r>
      <w:r>
        <w:rPr>
          <w:rFonts w:ascii="Arial" w:hAnsi="Arial" w:cs="Arial"/>
          <w:color w:val="000000"/>
          <w:sz w:val="18"/>
          <w:szCs w:val="18"/>
        </w:rPr>
        <w:t>Акционерного общества «Агентство по государственному заказу Республики Татарстан» http://etp.zakazrf.ru</w:t>
      </w:r>
    </w:p>
    <w:p w:rsidR="00000000" w:rsidRDefault="002F4194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00"/>
        <w:gridCol w:w="4700"/>
      </w:tblGrid>
      <w:tr w:rsidR="0000000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2F419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К. Ю.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2F4194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2F4194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 Комиссией по осуществлению закупок на основании протокола проведения электронного аукциона № 0813500000119011222 в соответствии со статьей 69 Федерального закона от 05 апреля 2013 г. №44-ФЗ были рассмотрены вторые части заявок, информация и электронные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документы участников электронного аукциона, предусмотренные ч.11 ст.24.1 Федерального закона от 05 апреля 2013 г. №44-ФЗ, на их соответствие требованиям, установленным документацией об электронном аукционе и принято следующее решение: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9"/>
        <w:gridCol w:w="2348"/>
        <w:gridCol w:w="2348"/>
        <w:gridCol w:w="2348"/>
      </w:tblGrid>
      <w:tr w:rsidR="00000000">
        <w:trPr>
          <w:trHeight w:val="240"/>
        </w:trPr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2F4194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2F4194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Предложение о цене контракта 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2F4194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2F4194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trHeight w:val="360"/>
        </w:trPr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1259442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897 918,72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5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 xml:space="preserve">ОБЩЕСТВО С ОГРАНИЧЕННОЙ </w:t>
              </w:r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lastRenderedPageBreak/>
                <w:t>ОТВЕТСТВЕННОСТЬЮ "ЭКСПЕРТ СТРОЙ"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(1832122348, КПП 183201001,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426010, РЕСП УДМУРТСКАЯ, Г ИЖЕВСК, УЛ АЗИНА, ДОМ 1, ОФИС 309) 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1260412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904 233,76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6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ООО «ВЕК»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(1650343102, КПП 165001001,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Страна: Российская Федерация; ОКАТО: 92430000000; Почтовый индекс: 423815; Субъект РФ: Татарстан; Город: Набережные Челны; Улица: Московс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кий пр-т; Дом: 159Б;) 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1260796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980 014,24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7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"АЛЕКС ПЛЮС"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(5948039329, КПП 594801001,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614513, КРАЙ ПЕРМСКИЙ, Р-Н ПЕРМСКИЙ, Д ХМЕЛИ, Ш КОСМОНАВТОВ, 304, А,) 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1259880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1 183 684,96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8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"ПРОФИЛЬ ПЛЮС"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ИНН (5904278496, КПП 590401001,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614575, КРАЙ ПЕРМСКИЙ59, ПГТ ЗВЕЗДНЫЙ, УЛ БАБИЧЕВА, 2Д, 38) 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</w:tbl>
    <w:p w:rsidR="00000000" w:rsidRDefault="002F4194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Сведения о решении каждого члена комиссии по осуществлению закупок о соответствии (несоответствии) заявок участников электронного аукциона требов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аниям, установленным документацией об электронном аукционе: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4385"/>
        <w:gridCol w:w="1450"/>
        <w:gridCol w:w="1285"/>
      </w:tblGrid>
      <w:tr w:rsidR="00000000">
        <w:trPr>
          <w:trHeight w:val="240"/>
        </w:trPr>
        <w:tc>
          <w:tcPr>
            <w:tcW w:w="12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2F4194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3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2F4194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2F4194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2F4194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121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1259442</w:t>
            </w:r>
          </w:p>
        </w:tc>
        <w:tc>
          <w:tcPr>
            <w:tcW w:w="233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9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"ЭКСПЕРТ СТРОЙ"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(1832122348, КПП 183201001,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426010, РЕСП УДМУРТСКАЯ, Г ИЖЕВСК, УЛ АЗИНА, ДОМ 1, ОФИС 309</w:t>
            </w: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121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1260412</w:t>
            </w:r>
          </w:p>
        </w:tc>
        <w:tc>
          <w:tcPr>
            <w:tcW w:w="233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10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ООО «ВЕК»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(1650343102, КПП 165001001,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Страна: Российская Федерация; ОКАТО: 92430000000; Почтовый индекс: 423815; Субъект РФ: Татарстан; Город: На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бережные Челны; Улица: Московский пр-т; Дом: 159Б; </w:t>
            </w: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121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1260796</w:t>
            </w:r>
          </w:p>
        </w:tc>
        <w:tc>
          <w:tcPr>
            <w:tcW w:w="233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11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 xml:space="preserve">ОБЩЕСТВО </w:t>
              </w:r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С ОГРАНИЧЕННОЙ ОТВЕТСТВЕННОСТЬЮ "АЛЕКС ПЛЮС"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(5948039329, КПП 594801001,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614513, КРАЙ ПЕРМСКИЙ, Р-Н ПЕРМСКИЙ, Д ХМЕЛИ, Ш КОСМОНАВТОВ, 304, А, </w:t>
            </w: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121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1259880</w:t>
            </w:r>
          </w:p>
        </w:tc>
        <w:tc>
          <w:tcPr>
            <w:tcW w:w="233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12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"ПРОФИЛЬ ПЛЮС"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(5904278496, КПП 590401001,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614575, КРАЙ ПЕРМСКИЙ59, ПГТ ЗВЕЗДНЫЙ, УЛ БАБИЧЕВА, 2Д, 38</w:t>
            </w: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2F4194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</w:tbl>
    <w:p w:rsidR="00000000" w:rsidRDefault="002F4194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 xml:space="preserve">5. На основании рассмотрения вторых частей заявок на участие в электронном аукционе и в соответствии с ч.10 ст.69 Федерального закона от 05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апреля 2013 г. № 44-ФЗ контракт заключается с участником – ОБЩЕСТВО С ОГРАНИЧЕННОЙ ОТВЕТСТВЕННОСТЬЮ "ЭКСПЕРТ СТРОЙ", который предложил наиболее низкую цену контракта, наименьшую сумму цен единиц товара, работы, услуги и заявка на участие в электронном аукц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ионе которого соответствует требованиям, установленным документацией об электронном аукционе. </w:t>
      </w:r>
    </w:p>
    <w:p w:rsidR="00000000" w:rsidRDefault="002F4194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  </w:t>
      </w:r>
    </w:p>
    <w:p w:rsidR="00000000" w:rsidRDefault="002F4194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778"/>
        <w:gridCol w:w="3778"/>
        <w:gridCol w:w="1889"/>
      </w:tblGrid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F4194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 </w:t>
            </w:r>
          </w:p>
        </w:tc>
      </w:tr>
    </w:tbl>
    <w:p w:rsidR="002F4194" w:rsidRDefault="002F4194">
      <w:pPr>
        <w:rPr>
          <w:rFonts w:eastAsia="Times New Roman"/>
          <w:sz w:val="18"/>
          <w:szCs w:val="18"/>
        </w:rPr>
      </w:pPr>
    </w:p>
    <w:sectPr w:rsidR="002F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1361C"/>
    <w:rsid w:val="0011361C"/>
    <w:rsid w:val="002F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cust.zakazrf.ru/Participant/id/8111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ebcust.zakazrf.ru/Participant/id/49700" TargetMode="External"/><Relationship Id="rId12" Type="http://schemas.openxmlformats.org/officeDocument/2006/relationships/hyperlink" Target="http://webcust.zakazrf.ru/Participant/id/811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ebcust.zakazrf.ru/Participant/id/235404" TargetMode="External"/><Relationship Id="rId11" Type="http://schemas.openxmlformats.org/officeDocument/2006/relationships/hyperlink" Target="http://webcust.zakazrf.ru/Participant/id/49700" TargetMode="External"/><Relationship Id="rId5" Type="http://schemas.openxmlformats.org/officeDocument/2006/relationships/hyperlink" Target="http://webcust.zakazrf.ru/Participant/id/332123" TargetMode="External"/><Relationship Id="rId10" Type="http://schemas.openxmlformats.org/officeDocument/2006/relationships/hyperlink" Target="http://webcust.zakazrf.ru/Participant/id/2354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bcust.zakazrf.ru/Participant/id/332123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подведения итогов электронного аукциона</vt:lpstr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электронного аукциона</dc:title>
  <dc:creator>User</dc:creator>
  <cp:lastModifiedBy>User</cp:lastModifiedBy>
  <cp:revision>2</cp:revision>
  <dcterms:created xsi:type="dcterms:W3CDTF">2019-10-14T10:09:00Z</dcterms:created>
  <dcterms:modified xsi:type="dcterms:W3CDTF">2019-10-14T10:09:00Z</dcterms:modified>
</cp:coreProperties>
</file>