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495178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 xml:space="preserve">Протокол </w:t>
      </w:r>
    </w:p>
    <w:p w:rsidR="00000000" w:rsidRDefault="00495178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>подведения итогов электронного аукциона № 0813500000119013570</w:t>
      </w:r>
    </w:p>
    <w:p w:rsidR="00000000" w:rsidRDefault="00495178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495178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28.10.2019</w:t>
      </w:r>
    </w:p>
    <w:p w:rsidR="00000000" w:rsidRDefault="00495178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4750" w:type="pct"/>
        <w:tblCellSpacing w:w="15" w:type="dxa"/>
        <w:tblInd w:w="300" w:type="dxa"/>
        <w:tblLook w:val="04A0" w:firstRow="1" w:lastRow="0" w:firstColumn="1" w:lastColumn="0" w:noHBand="0" w:noVBand="1"/>
      </w:tblPr>
      <w:tblGrid>
        <w:gridCol w:w="4486"/>
        <w:gridCol w:w="4487"/>
      </w:tblGrid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0813500000119013570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193181500109318370100101070020000243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зз-35238-19 Выполнение работ по капитальному ремонту здания МКОУ «Васильевская НОШ»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ОЙ РЕСПУБЛИКИ"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825 127,20</w:t>
            </w:r>
            <w:r>
              <w:t xml:space="preserve"> </w:t>
            </w:r>
          </w:p>
        </w:tc>
      </w:tr>
    </w:tbl>
    <w:p w:rsidR="00000000" w:rsidRDefault="00495178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Извещение и аукционная документация о проведении электронного аукциона были размещены на </w:t>
      </w:r>
      <w:r>
        <w:rPr>
          <w:rFonts w:ascii="Arial" w:hAnsi="Arial" w:cs="Arial"/>
          <w:color w:val="000000"/>
          <w:sz w:val="18"/>
          <w:szCs w:val="18"/>
        </w:rPr>
        <w:t>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</w:t>
      </w:r>
      <w:r>
        <w:rPr>
          <w:rFonts w:ascii="Arial" w:hAnsi="Arial" w:cs="Arial"/>
          <w:color w:val="000000"/>
          <w:sz w:val="18"/>
          <w:szCs w:val="18"/>
        </w:rPr>
        <w:t>тан» http://etp.zakazrf.ru</w:t>
      </w:r>
    </w:p>
    <w:p w:rsidR="00000000" w:rsidRDefault="00495178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465"/>
        <w:gridCol w:w="4465"/>
      </w:tblGrid>
      <w:tr w:rsidR="00000000">
        <w:trPr>
          <w:trHeight w:val="24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49517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495178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495178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500000119013570 в соответствии со статьей 69 Федерального закона от 05 апреля 2013 г. №44-ФЗ были рассмотрены вторые части заявок, информация и электронные документы участников электронного аукциона, предусмотренные ч.11 ст.24.1 Федерального закона от 05 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преля 2013 г. №44-ФЗ, на их соответствие требованиям, установленным документацией об электронном аукционе и принято следующее решение: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2842"/>
        <w:gridCol w:w="1814"/>
        <w:gridCol w:w="1426"/>
      </w:tblGrid>
      <w:tr w:rsidR="00000000">
        <w:trPr>
          <w:trHeight w:val="240"/>
        </w:trPr>
        <w:tc>
          <w:tcPr>
            <w:tcW w:w="90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95178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95178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Предложение о цене контракта 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95178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95178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соответствии или о несоответствии заявки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требованиям документации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1276960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651 850,36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5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САЛАХЕТДИНОВ ИЛЬНАЗ ЗАГИТОВИЧ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(182703626695, КПП 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Страна: Российская Федерация; ОКАТО: 94440000000; Город: Сарапул;) 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1281421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655 976,00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6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"СТРОЙ-ПРОФИ"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(183701245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1, КПП 183701001,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427620, РЕСП УДМУРТСКАЯ, Г ГЛАЗОВ, УЛ КУЙБЫШЕВА, 77, 1) 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1279657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746 740,04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7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"СЕРВИС ПЛЮС"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ИНН (1809008421, КПП 183101001,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427145, РЕСП УДМУРТСКАЯ, Р-Н ИГРИНСКИЙ, П ИГРА, МКР НЕФТЯНИКОВ, ДОМ 38, ОФИС 35) 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1279549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825 127,00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8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НЕВОСТРУЕВ АЛЕКСЕЙ ГЕННА</w:t>
              </w:r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ДЬЕВИЧ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(181500095648, КПП 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РЕСП УДМУРТСКАЯ, Р-Н КРАСНОГОРСКИЙ, С КРАСНОГОРСКОЕ,) 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</w:tbl>
    <w:p w:rsidR="00000000" w:rsidRDefault="00495178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495178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Сведения о решении каждого члена комиссии по осуществлению закупок о соответствии (несоответствии) заявок участников электронного аукциона требова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ниям, установленным документацией об электронном аукционе: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4"/>
        <w:gridCol w:w="3164"/>
        <w:gridCol w:w="1380"/>
        <w:gridCol w:w="1215"/>
      </w:tblGrid>
      <w:tr w:rsidR="00000000">
        <w:trPr>
          <w:trHeight w:val="240"/>
        </w:trPr>
        <w:tc>
          <w:tcPr>
            <w:tcW w:w="75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95178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95178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95178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495178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1276960</w:t>
            </w:r>
          </w:p>
        </w:tc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9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САЛАХЕТДИНОВ ИЛЬНАЗ ЗАГИТОВИЧ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(182703626695, КПП 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Страна: Российская Федерация; ОКАТО: 94440000000; Город: Сарапул; 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1281421</w:t>
            </w:r>
          </w:p>
        </w:tc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10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"СТРОЙ-ПРОФИ"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(1837012451, КПП 183701001,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427620, РЕСП УДМУРТСКАЯ, Г ГЛАЗОВ, УЛ КУЙБЫШЕВА, 77, 1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1279657</w:t>
            </w:r>
          </w:p>
        </w:tc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11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"СЕРВИС ПЛЮС"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(1809008421, КПП 183101001,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427145, РЕСП УДМУРТСКАЯ, Р-Н ИГРИНСКИЙ, П ИГРА, МКР НЕФТЯНИКОВ, ДОМ 38, ОФИС 35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1279549</w:t>
            </w:r>
          </w:p>
        </w:tc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12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НЕВОСТРУЕВ АЛЕКСЕЙ ГЕННАДЬЕВИЧ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ИНН (181500095648, КПП 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РЕСП УДМУРТСКАЯ, Р-Н КРАСНОГОРСКИЙ, С КРАСНОГОРСКОЕ, 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495178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</w:tbl>
    <w:p w:rsidR="00000000" w:rsidRDefault="00495178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    </w:t>
      </w:r>
    </w:p>
    <w:p w:rsidR="00000000" w:rsidRDefault="00495178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589"/>
        <w:gridCol w:w="3589"/>
        <w:gridCol w:w="1795"/>
      </w:tblGrid>
      <w:tr w:rsidR="00000000">
        <w:trPr>
          <w:trHeight w:val="360"/>
        </w:trPr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517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Печенкина В. И. </w:t>
            </w:r>
          </w:p>
        </w:tc>
      </w:tr>
    </w:tbl>
    <w:p w:rsidR="00495178" w:rsidRDefault="00495178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sectPr w:rsidR="00495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05464"/>
    <w:rsid w:val="00495178"/>
    <w:rsid w:val="0070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cust.zakazrf.ru/Participant/id/34410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ebcust.zakazrf.ru/Participant/id/83073" TargetMode="External"/><Relationship Id="rId12" Type="http://schemas.openxmlformats.org/officeDocument/2006/relationships/hyperlink" Target="http://webcust.zakazrf.ru/Participant/id/34410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cust.zakazrf.ru/Participant/id/148027" TargetMode="External"/><Relationship Id="rId11" Type="http://schemas.openxmlformats.org/officeDocument/2006/relationships/hyperlink" Target="http://webcust.zakazrf.ru/Participant/id/83073" TargetMode="External"/><Relationship Id="rId5" Type="http://schemas.openxmlformats.org/officeDocument/2006/relationships/hyperlink" Target="http://webcust.zakazrf.ru/Participant/id/282035" TargetMode="External"/><Relationship Id="rId10" Type="http://schemas.openxmlformats.org/officeDocument/2006/relationships/hyperlink" Target="http://webcust.zakazrf.ru/Participant/id/148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cust.zakazrf.ru/Participant/id/282035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подведения итогов электронного аукциона</vt:lpstr>
    </vt:vector>
  </TitlesOfParts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электронного аукциона</dc:title>
  <dc:creator>user</dc:creator>
  <cp:lastModifiedBy>User</cp:lastModifiedBy>
  <cp:revision>2</cp:revision>
  <dcterms:created xsi:type="dcterms:W3CDTF">2019-11-06T06:10:00Z</dcterms:created>
  <dcterms:modified xsi:type="dcterms:W3CDTF">2019-11-06T06:10:00Z</dcterms:modified>
</cp:coreProperties>
</file>