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807765">
      <w:pPr>
        <w:spacing w:before="100" w:beforeAutospacing="1" w:after="100" w:afterAutospacing="1"/>
        <w:jc w:val="center"/>
        <w:divId w:val="1766464620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рассмотрения заявок на участие в электронном аукционе №0813500000121003655</w:t>
      </w:r>
    </w:p>
    <w:p w:rsidR="00000000" w:rsidRDefault="00807765">
      <w:pPr>
        <w:divId w:val="1766464620"/>
        <w:rPr>
          <w:rFonts w:ascii="Arial" w:eastAsia="Times New Roman" w:hAnsi="Arial" w:cs="Arial"/>
          <w:sz w:val="18"/>
          <w:szCs w:val="18"/>
        </w:rPr>
      </w:pPr>
    </w:p>
    <w:p w:rsidR="00000000" w:rsidRDefault="00807765">
      <w:pPr>
        <w:jc w:val="right"/>
        <w:divId w:val="1766464620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Дата подписания: 09.04.2021</w:t>
      </w:r>
    </w:p>
    <w:p w:rsidR="00000000" w:rsidRDefault="00807765">
      <w:pPr>
        <w:divId w:val="1766464620"/>
        <w:rPr>
          <w:rFonts w:ascii="Arial" w:eastAsia="Times New Roman" w:hAnsi="Arial" w:cs="Arial"/>
          <w:sz w:val="18"/>
          <w:szCs w:val="18"/>
        </w:rPr>
      </w:pPr>
    </w:p>
    <w:p w:rsidR="00000000" w:rsidRDefault="00807765">
      <w:pPr>
        <w:shd w:val="clear" w:color="auto" w:fill="139664"/>
        <w:spacing w:before="100" w:beforeAutospacing="1" w:after="60"/>
        <w:outlineLvl w:val="2"/>
        <w:divId w:val="1766464620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:rsidR="00000000" w:rsidRDefault="00807765">
      <w:pPr>
        <w:divId w:val="1766464620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1766464620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077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077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0813500000121003655</w:t>
            </w:r>
          </w:p>
        </w:tc>
      </w:tr>
      <w:tr w:rsidR="00000000">
        <w:trPr>
          <w:divId w:val="1766464620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077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077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213181500109318370100100240014211244</w:t>
            </w:r>
          </w:p>
        </w:tc>
      </w:tr>
      <w:tr w:rsidR="00000000">
        <w:trPr>
          <w:divId w:val="1766464620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077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077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зз-13356-2021 Выполнение работ по ремонту автодороги (Клабуки - Большой Селег) - Большой Полом в Красногорском районе Удмуртской Республики</w:t>
            </w:r>
          </w:p>
        </w:tc>
      </w:tr>
      <w:tr w:rsidR="00000000">
        <w:trPr>
          <w:divId w:val="1766464620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077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077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ГОСУДАРСТВЕННОЕ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КАЗЕННОЕ УЧРЕЖДЕНИЕ УДМУРТСКОЙ РЕСПУБЛИКИ "РЕГИОНАЛЬНЫЙ ЦЕНТР ЗАКУПОК УДМУРТСКОЙ РЕСПУБЛИКИ"</w:t>
            </w:r>
          </w:p>
        </w:tc>
      </w:tr>
      <w:tr w:rsidR="00000000">
        <w:trPr>
          <w:divId w:val="1766464620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077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077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"КРАСНОГОРСКИЙ РАЙОН"</w:t>
            </w:r>
          </w:p>
        </w:tc>
      </w:tr>
      <w:tr w:rsidR="00000000">
        <w:trPr>
          <w:divId w:val="1766464620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077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077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324 349</w:t>
            </w:r>
          </w:p>
        </w:tc>
      </w:tr>
    </w:tbl>
    <w:p w:rsidR="00000000" w:rsidRDefault="00807765">
      <w:pPr>
        <w:divId w:val="1766464620"/>
        <w:rPr>
          <w:rFonts w:ascii="Arial" w:eastAsia="Times New Roman" w:hAnsi="Arial" w:cs="Arial"/>
          <w:sz w:val="18"/>
          <w:szCs w:val="18"/>
        </w:rPr>
      </w:pPr>
    </w:p>
    <w:p w:rsidR="00000000" w:rsidRDefault="00807765">
      <w:pPr>
        <w:jc w:val="both"/>
        <w:divId w:val="1766464620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Извещение и аукционная докуме</w:t>
      </w:r>
      <w:r>
        <w:rPr>
          <w:rFonts w:ascii="Arial" w:eastAsia="Times New Roman" w:hAnsi="Arial" w:cs="Arial"/>
          <w:sz w:val="18"/>
          <w:szCs w:val="18"/>
        </w:rPr>
        <w:t>нтация о проведении электронного аукциона были размещены на Официальном сайте единой информационной системы в сфере закупок в информационно-телекоммуникационной сети "Интернет" http://zakupki.gov.ru/, а также на сайте электронной площадки Акционерного обще</w:t>
      </w:r>
      <w:r>
        <w:rPr>
          <w:rFonts w:ascii="Arial" w:eastAsia="Times New Roman" w:hAnsi="Arial" w:cs="Arial"/>
          <w:sz w:val="18"/>
          <w:szCs w:val="18"/>
        </w:rPr>
        <w:t>ства «Агентство по государственному заказу Республики Татарстан» http://etp.zakazrf.ru.</w:t>
      </w:r>
    </w:p>
    <w:p w:rsidR="00000000" w:rsidRDefault="00807765">
      <w:pPr>
        <w:divId w:val="1766464620"/>
        <w:rPr>
          <w:rFonts w:ascii="Arial" w:eastAsia="Times New Roman" w:hAnsi="Arial" w:cs="Arial"/>
          <w:sz w:val="18"/>
          <w:szCs w:val="18"/>
        </w:rPr>
      </w:pPr>
    </w:p>
    <w:p w:rsidR="00000000" w:rsidRDefault="00807765">
      <w:pPr>
        <w:shd w:val="clear" w:color="auto" w:fill="139664"/>
        <w:spacing w:before="100" w:beforeAutospacing="1" w:after="60"/>
        <w:outlineLvl w:val="2"/>
        <w:divId w:val="1766464620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:rsidR="00000000" w:rsidRDefault="00807765">
      <w:pPr>
        <w:divId w:val="1766464620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1766464620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80776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>
        <w:trPr>
          <w:divId w:val="1766464620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7765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7765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>
        <w:trPr>
          <w:divId w:val="1766464620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77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77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>
        <w:trPr>
          <w:divId w:val="1766464620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77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77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000000">
        <w:trPr>
          <w:divId w:val="1766464620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77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Исупова А. А.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77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:rsidR="00000000" w:rsidRDefault="00807765">
      <w:pPr>
        <w:divId w:val="1766464620"/>
        <w:rPr>
          <w:rFonts w:ascii="Arial" w:eastAsia="Times New Roman" w:hAnsi="Arial" w:cs="Arial"/>
          <w:sz w:val="18"/>
          <w:szCs w:val="18"/>
        </w:rPr>
      </w:pPr>
    </w:p>
    <w:p w:rsidR="00000000" w:rsidRDefault="00807765">
      <w:pPr>
        <w:jc w:val="both"/>
        <w:divId w:val="1766464620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Всего на заседании присутствовало 3 члена(ов) комиссии по осуществлению закупок. Кворум имеется. Заседание правомочно.</w:t>
      </w:r>
    </w:p>
    <w:p w:rsidR="00000000" w:rsidRDefault="00807765">
      <w:pPr>
        <w:divId w:val="1766464620"/>
        <w:rPr>
          <w:rFonts w:ascii="Arial" w:eastAsia="Times New Roman" w:hAnsi="Arial" w:cs="Arial"/>
          <w:sz w:val="18"/>
          <w:szCs w:val="18"/>
        </w:rPr>
      </w:pPr>
    </w:p>
    <w:p w:rsidR="00000000" w:rsidRDefault="00807765">
      <w:pPr>
        <w:shd w:val="clear" w:color="auto" w:fill="139664"/>
        <w:spacing w:before="100" w:beforeAutospacing="1" w:after="60"/>
        <w:jc w:val="both"/>
        <w:outlineLvl w:val="2"/>
        <w:divId w:val="1766464620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3.Информация о поданных заявках на участие в 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электронном аукционе и результатах рассмотрения первых частей заявок на участие в электронном аукционе в порядке, установленном ст.67 Федерального закона от 05 апреля 2013 г. № 44-ФЗ, на соответствие требованиям, установленным в документации об электронном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 аукционе:</w:t>
      </w:r>
    </w:p>
    <w:p w:rsidR="00000000" w:rsidRDefault="00807765">
      <w:pPr>
        <w:divId w:val="1766464620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13"/>
        <w:gridCol w:w="3113"/>
        <w:gridCol w:w="3113"/>
      </w:tblGrid>
      <w:tr w:rsidR="00000000">
        <w:trPr>
          <w:divId w:val="1766464620"/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80776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80776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Дата и время регистрации заявки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80776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допуске или об отказе в допуске участника закупки</w:t>
            </w:r>
          </w:p>
        </w:tc>
      </w:tr>
      <w:tr w:rsidR="00000000">
        <w:trPr>
          <w:divId w:val="176646462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77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1564037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77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02.04.2021 09:12:03 (+03:00)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77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176646462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77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1564785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77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05.04.2021 09:03:33 (+03:00)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77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176646462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77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1565270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77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05.04.2021 16:42:39 (+03:00)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77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176646462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77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1567092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77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08.04.2021 12:26:04 (+03:00)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77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оне и признать участником аукциона</w:t>
            </w:r>
          </w:p>
        </w:tc>
      </w:tr>
    </w:tbl>
    <w:p w:rsidR="00000000" w:rsidRDefault="00807765">
      <w:pPr>
        <w:divId w:val="1766464620"/>
        <w:rPr>
          <w:rFonts w:ascii="Arial" w:eastAsia="Times New Roman" w:hAnsi="Arial" w:cs="Arial"/>
          <w:sz w:val="18"/>
          <w:szCs w:val="18"/>
        </w:rPr>
      </w:pPr>
    </w:p>
    <w:p w:rsidR="00000000" w:rsidRDefault="00807765">
      <w:pPr>
        <w:shd w:val="clear" w:color="auto" w:fill="139664"/>
        <w:spacing w:before="100" w:beforeAutospacing="1" w:after="60"/>
        <w:jc w:val="both"/>
        <w:outlineLvl w:val="2"/>
        <w:divId w:val="1766464620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4.Сведения о решении каждого члена комиссии по осуществлению закупок в отношении каждого участника электронного аукциона о допуске к участию в нем и о признании его участником или об отказе в допуске к участию в таком а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укционе:</w:t>
      </w:r>
    </w:p>
    <w:p w:rsidR="00000000" w:rsidRDefault="00807765">
      <w:pPr>
        <w:divId w:val="1766464620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13"/>
        <w:gridCol w:w="3113"/>
        <w:gridCol w:w="3113"/>
      </w:tblGrid>
      <w:tr w:rsidR="00000000">
        <w:trPr>
          <w:divId w:val="1766464620"/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80776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80776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80776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>
        <w:trPr>
          <w:divId w:val="1766464620"/>
        </w:trPr>
        <w:tc>
          <w:tcPr>
            <w:tcW w:w="3113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77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1564037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77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77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176646462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807765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77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77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176646462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807765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77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Исупова А. А.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77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1766464620"/>
        </w:trPr>
        <w:tc>
          <w:tcPr>
            <w:tcW w:w="3113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77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1564785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77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77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176646462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807765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77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77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176646462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807765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77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Исупова А. А.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77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1766464620"/>
        </w:trPr>
        <w:tc>
          <w:tcPr>
            <w:tcW w:w="3113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77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1565270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77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77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176646462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807765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77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77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176646462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807765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77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Исупова А. А.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77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1766464620"/>
        </w:trPr>
        <w:tc>
          <w:tcPr>
            <w:tcW w:w="3113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77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1567092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77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77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176646462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807765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77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77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176646462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807765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77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Исупова А. А.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77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</w:tbl>
    <w:p w:rsidR="00000000" w:rsidRDefault="00807765">
      <w:pPr>
        <w:divId w:val="1766464620"/>
        <w:rPr>
          <w:rFonts w:ascii="Arial" w:eastAsia="Times New Roman" w:hAnsi="Arial" w:cs="Arial"/>
          <w:sz w:val="18"/>
          <w:szCs w:val="18"/>
        </w:rPr>
      </w:pPr>
    </w:p>
    <w:p w:rsidR="00000000" w:rsidRDefault="00807765">
      <w:pPr>
        <w:shd w:val="clear" w:color="auto" w:fill="139664"/>
        <w:spacing w:before="100" w:beforeAutospacing="1" w:after="60"/>
        <w:jc w:val="both"/>
        <w:outlineLvl w:val="2"/>
        <w:divId w:val="1766464620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5.На основании результатов рассмотрения заявок на участие в электронном аукционе и руководствуясь ст.67 Федерального закона от 05 апреля 2013 г №44-ФЗ комиссией по осуществлению закупок принят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о решение о признании следующих участников закупки, подавших заявки на участие в электронном аукционе, участниками электронного аукциона:</w:t>
      </w:r>
    </w:p>
    <w:p w:rsidR="00000000" w:rsidRDefault="00807765">
      <w:pPr>
        <w:divId w:val="1766464620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1766464620"/>
          <w:trHeight w:val="300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80776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80776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Дата и время регистрации заявки</w:t>
            </w:r>
          </w:p>
        </w:tc>
      </w:tr>
      <w:tr w:rsidR="00000000">
        <w:trPr>
          <w:divId w:val="1766464620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77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1564037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77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02.04.2021 09:12:03 (+03:00)</w:t>
            </w:r>
          </w:p>
        </w:tc>
      </w:tr>
      <w:tr w:rsidR="00000000">
        <w:trPr>
          <w:divId w:val="1766464620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77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1564785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77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05.04.2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021 09:03:33 (+03:00)</w:t>
            </w:r>
          </w:p>
        </w:tc>
      </w:tr>
      <w:tr w:rsidR="00000000">
        <w:trPr>
          <w:divId w:val="1766464620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77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1565270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77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05.04.2021 16:42:39 (+03:00)</w:t>
            </w:r>
          </w:p>
        </w:tc>
      </w:tr>
      <w:tr w:rsidR="00000000">
        <w:trPr>
          <w:divId w:val="1766464620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77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1567092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77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08.04.2021 12:26:04 (+03:00)</w:t>
            </w:r>
          </w:p>
        </w:tc>
      </w:tr>
    </w:tbl>
    <w:p w:rsidR="00000000" w:rsidRDefault="00807765">
      <w:pPr>
        <w:divId w:val="1766464620"/>
        <w:rPr>
          <w:rFonts w:ascii="Arial" w:eastAsia="Times New Roman" w:hAnsi="Arial" w:cs="Arial"/>
          <w:sz w:val="18"/>
          <w:szCs w:val="18"/>
        </w:rPr>
      </w:pPr>
    </w:p>
    <w:p w:rsidR="00000000" w:rsidRDefault="00807765">
      <w:pPr>
        <w:divId w:val="1766464620"/>
        <w:rPr>
          <w:rFonts w:ascii="Arial" w:eastAsia="Times New Roman" w:hAnsi="Arial" w:cs="Arial"/>
          <w:sz w:val="18"/>
          <w:szCs w:val="18"/>
        </w:rPr>
      </w:pPr>
    </w:p>
    <w:p w:rsidR="00000000" w:rsidRDefault="00807765">
      <w:pPr>
        <w:shd w:val="clear" w:color="auto" w:fill="139664"/>
        <w:spacing w:before="100" w:beforeAutospacing="1" w:after="60"/>
        <w:outlineLvl w:val="2"/>
        <w:divId w:val="1766464620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Подписи присутствующих членов комиссии по осуществлению закупок:</w:t>
      </w:r>
    </w:p>
    <w:p w:rsidR="00000000" w:rsidRDefault="00807765">
      <w:pPr>
        <w:divId w:val="1766464620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13"/>
        <w:gridCol w:w="3113"/>
        <w:gridCol w:w="3113"/>
      </w:tblGrid>
      <w:tr w:rsidR="00000000">
        <w:trPr>
          <w:divId w:val="1766464620"/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80776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Роль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80776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Подписи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80776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ФИО</w:t>
            </w:r>
          </w:p>
        </w:tc>
      </w:tr>
      <w:tr w:rsidR="00000000">
        <w:trPr>
          <w:divId w:val="176646462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77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77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77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</w:tr>
      <w:tr w:rsidR="00000000">
        <w:trPr>
          <w:divId w:val="176646462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77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77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77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</w:tr>
      <w:tr w:rsidR="00000000">
        <w:trPr>
          <w:divId w:val="176646462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77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77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80776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Исупова А. А.</w:t>
            </w:r>
          </w:p>
        </w:tc>
      </w:tr>
    </w:tbl>
    <w:p w:rsidR="00807765" w:rsidRDefault="00807765">
      <w:pPr>
        <w:divId w:val="1766464620"/>
        <w:rPr>
          <w:rFonts w:eastAsia="Times New Roman"/>
        </w:rPr>
      </w:pPr>
    </w:p>
    <w:sectPr w:rsidR="00807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attachedTemplate r:id="rId1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906F2B"/>
    <w:rsid w:val="00807765"/>
    <w:rsid w:val="00906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484C0B-CA1E-4C0A-A6D6-56E21EFE0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6464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641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/>
  <LinksUpToDate>false</LinksUpToDate>
  <CharactersWithSpaces>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Елена Аркадьевна Тукмачева</dc:creator>
  <cp:keywords/>
  <dc:description/>
  <cp:lastModifiedBy>User</cp:lastModifiedBy>
  <cp:revision>2</cp:revision>
  <dcterms:created xsi:type="dcterms:W3CDTF">2022-03-28T11:27:00Z</dcterms:created>
  <dcterms:modified xsi:type="dcterms:W3CDTF">2022-03-28T11:27:00Z</dcterms:modified>
</cp:coreProperties>
</file>